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DBF0C" w14:textId="2ED40BC0" w:rsidR="00D077E9" w:rsidRDefault="00D077E9" w:rsidP="00D70D02">
      <w:pPr>
        <w:rPr>
          <w:rFonts w:ascii="Arial" w:hAnsi="Arial"/>
          <w:noProof/>
          <w:color w:val="0000FF"/>
        </w:rPr>
      </w:pPr>
    </w:p>
    <w:p w14:paraId="17D3A137" w14:textId="77777777" w:rsidR="00087199" w:rsidRDefault="00087199" w:rsidP="00D70D02"/>
    <w:p w14:paraId="01572B38" w14:textId="77777777" w:rsidR="00157E21" w:rsidRDefault="00242271" w:rsidP="00D70D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79272A" wp14:editId="7FE05F74">
                <wp:simplePos x="0" y="0"/>
                <wp:positionH relativeFrom="column">
                  <wp:posOffset>426085</wp:posOffset>
                </wp:positionH>
                <wp:positionV relativeFrom="paragraph">
                  <wp:posOffset>86360</wp:posOffset>
                </wp:positionV>
                <wp:extent cx="5568315" cy="1527175"/>
                <wp:effectExtent l="0" t="0" r="1333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315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2CED" w14:textId="77777777" w:rsidR="0033296C" w:rsidRPr="008B1206" w:rsidRDefault="0033296C" w:rsidP="00183443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8B1206">
                              <w:rPr>
                                <w:sz w:val="72"/>
                                <w:szCs w:val="72"/>
                                <w:lang w:val="en-AU"/>
                              </w:rPr>
                              <w:t>Occupational Health and Safety Procedures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927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55pt;margin-top:6.8pt;width:438.45pt;height:1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">
                <v:textbox>
                  <w:txbxContent>
                    <w:p w14:paraId="62702CED" w14:textId="77777777" w:rsidR="0033296C" w:rsidRPr="008B1206" w:rsidRDefault="0033296C" w:rsidP="00183443">
                      <w:pPr>
                        <w:jc w:val="center"/>
                        <w:rPr>
                          <w:sz w:val="72"/>
                          <w:szCs w:val="72"/>
                          <w:lang w:val="en-AU"/>
                        </w:rPr>
                      </w:pPr>
                      <w:r w:rsidRPr="008B1206">
                        <w:rPr>
                          <w:sz w:val="72"/>
                          <w:szCs w:val="72"/>
                          <w:lang w:val="en-AU"/>
                        </w:rPr>
                        <w:t>Occupational Health and Safety Procedures Manual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21C07D" w14:textId="77777777" w:rsidR="00157E21" w:rsidRDefault="00157E21" w:rsidP="00D70D02"/>
    <w:p w14:paraId="11E23748" w14:textId="77777777" w:rsidR="00157E21" w:rsidRDefault="00EF68F3" w:rsidP="00EF68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BAE63E" wp14:editId="661FB129">
                <wp:simplePos x="0" y="0"/>
                <wp:positionH relativeFrom="page">
                  <wp:posOffset>10160</wp:posOffset>
                </wp:positionH>
                <wp:positionV relativeFrom="page">
                  <wp:posOffset>8849360</wp:posOffset>
                </wp:positionV>
                <wp:extent cx="7741920" cy="114808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1480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85F78" id="Rectangle 2" o:spid="_x0000_s1026" alt="colored rectangle" style="position:absolute;margin-left:.8pt;margin-top:696.8pt;width:609.6pt;height:90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" fillcolor="yellow" stroked="f" strokeweight="2pt">
                <w10:wrap anchorx="page" anchory="page"/>
              </v:rect>
            </w:pict>
          </mc:Fallback>
        </mc:AlternateContent>
      </w:r>
    </w:p>
    <w:p w14:paraId="2E6F8928" w14:textId="77777777" w:rsidR="00AC7E31" w:rsidRDefault="00AC7E31" w:rsidP="00AC7E31">
      <w:pPr>
        <w:jc w:val="center"/>
        <w:rPr>
          <w:b w:val="0"/>
          <w:bCs/>
          <w:sz w:val="72"/>
          <w:szCs w:val="72"/>
        </w:rPr>
      </w:pPr>
    </w:p>
    <w:p w14:paraId="07ED8403" w14:textId="77777777" w:rsidR="00AC7E31" w:rsidRDefault="00AC7E31" w:rsidP="00AC7E31">
      <w:pPr>
        <w:jc w:val="center"/>
        <w:rPr>
          <w:b w:val="0"/>
          <w:bCs/>
          <w:sz w:val="72"/>
          <w:szCs w:val="72"/>
        </w:rPr>
      </w:pPr>
    </w:p>
    <w:p w14:paraId="3DEE12F6" w14:textId="77777777" w:rsidR="002B49C7" w:rsidRDefault="008466F4" w:rsidP="00AC7E31">
      <w:pPr>
        <w:jc w:val="center"/>
        <w:rPr>
          <w:b w:val="0"/>
          <w:bCs/>
          <w:sz w:val="72"/>
          <w:szCs w:val="72"/>
        </w:rPr>
      </w:pPr>
      <w:r>
        <w:rPr>
          <w:noProof/>
        </w:rPr>
        <w:drawing>
          <wp:inline distT="0" distB="0" distL="0" distR="0" wp14:anchorId="68DC6D86" wp14:editId="6B62A2A4">
            <wp:extent cx="3232455" cy="4503420"/>
            <wp:effectExtent l="0" t="0" r="6350" b="0"/>
            <wp:docPr id="679" name="Picture 679" descr="Occupational Health &amp; Safety Risk Management - Footprint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cupational Health &amp; Safety Risk Management - Footprint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10" cy="452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3B79" w14:textId="77777777" w:rsidR="002B49C7" w:rsidRDefault="002B49C7" w:rsidP="00AC7E31">
      <w:pPr>
        <w:jc w:val="center"/>
        <w:rPr>
          <w:b w:val="0"/>
          <w:bCs/>
          <w:sz w:val="72"/>
          <w:szCs w:val="72"/>
        </w:rPr>
      </w:pPr>
    </w:p>
    <w:p w14:paraId="2DA879DC" w14:textId="77777777" w:rsidR="002B49C7" w:rsidRDefault="002B49C7" w:rsidP="00AC7E31">
      <w:pPr>
        <w:jc w:val="center"/>
        <w:rPr>
          <w:b w:val="0"/>
          <w:bCs/>
          <w:sz w:val="72"/>
          <w:szCs w:val="72"/>
        </w:rPr>
      </w:pPr>
    </w:p>
    <w:p w14:paraId="3357ABCA" w14:textId="77777777" w:rsidR="002B49C7" w:rsidRDefault="002B49C7" w:rsidP="00AC7E31">
      <w:pPr>
        <w:jc w:val="center"/>
        <w:rPr>
          <w:b w:val="0"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2065C2C" wp14:editId="090AE1B9">
            <wp:extent cx="2140811" cy="2538111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76" cy="26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2712" w14:textId="77777777" w:rsidR="00AC7E31" w:rsidRDefault="00AC7E31" w:rsidP="00AC7E31">
      <w:pPr>
        <w:jc w:val="center"/>
        <w:rPr>
          <w:b w:val="0"/>
          <w:bCs/>
          <w:sz w:val="72"/>
          <w:szCs w:val="72"/>
        </w:rPr>
      </w:pPr>
      <w:r w:rsidRPr="00AD3E6A">
        <w:rPr>
          <w:bCs/>
          <w:sz w:val="72"/>
          <w:szCs w:val="72"/>
        </w:rPr>
        <w:t>Contents</w:t>
      </w:r>
    </w:p>
    <w:p w14:paraId="7AF5AA56" w14:textId="77777777" w:rsidR="00AC7E31" w:rsidRDefault="00AC7E31" w:rsidP="00AC7E31">
      <w:pPr>
        <w:rPr>
          <w:b w:val="0"/>
          <w:bCs/>
          <w:szCs w:val="28"/>
        </w:rPr>
      </w:pPr>
    </w:p>
    <w:p w14:paraId="3D94AC6A" w14:textId="77777777" w:rsidR="00AC7E31" w:rsidRDefault="00AC7E31" w:rsidP="00AC7E31">
      <w:pPr>
        <w:rPr>
          <w:b w:val="0"/>
          <w:bCs/>
          <w:szCs w:val="28"/>
        </w:rPr>
      </w:pPr>
      <w:r>
        <w:rPr>
          <w:bCs/>
          <w:szCs w:val="28"/>
        </w:rPr>
        <w:t xml:space="preserve">Section 1 </w:t>
      </w:r>
      <w:r>
        <w:rPr>
          <w:bCs/>
          <w:szCs w:val="28"/>
        </w:rPr>
        <w:tab/>
        <w:t>Occupational Health and Safety</w:t>
      </w:r>
    </w:p>
    <w:p w14:paraId="0BA72C10" w14:textId="77777777" w:rsidR="00AC7E31" w:rsidRDefault="00AC7E31" w:rsidP="00AC7E3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OH&amp;S Policy</w:t>
      </w:r>
    </w:p>
    <w:p w14:paraId="27521537" w14:textId="77777777" w:rsidR="00AC7E31" w:rsidRDefault="00AC7E31" w:rsidP="00AC7E3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Incident and Injury Report Form</w:t>
      </w:r>
    </w:p>
    <w:p w14:paraId="1304A9B0" w14:textId="77777777" w:rsidR="00AC7E31" w:rsidRDefault="00AC7E31" w:rsidP="00AC7E3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Hazard Report Form</w:t>
      </w:r>
    </w:p>
    <w:p w14:paraId="3C1B25D8" w14:textId="77777777" w:rsidR="00143DA8" w:rsidRDefault="00143DA8" w:rsidP="00AC7E3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Risk Management</w:t>
      </w:r>
    </w:p>
    <w:p w14:paraId="7C4E6288" w14:textId="30AF8F1B" w:rsidR="00895D8B" w:rsidRDefault="00AC7E31" w:rsidP="00AC7E3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D3E6A">
        <w:rPr>
          <w:b/>
          <w:bCs/>
          <w:sz w:val="24"/>
          <w:szCs w:val="24"/>
        </w:rPr>
        <w:t>OH&amp;S Guidelines</w:t>
      </w:r>
      <w:r w:rsidR="00895D8B">
        <w:rPr>
          <w:b/>
          <w:bCs/>
          <w:sz w:val="24"/>
          <w:szCs w:val="24"/>
        </w:rPr>
        <w:t xml:space="preserve"> &amp; Protocols</w:t>
      </w:r>
      <w:r w:rsidRPr="00AD3E6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</w:p>
    <w:p w14:paraId="05E1BF9C" w14:textId="77777777" w:rsidR="00AC7E31" w:rsidRDefault="00AC7E31" w:rsidP="00AC7E31">
      <w:pPr>
        <w:rPr>
          <w:b w:val="0"/>
          <w:bCs/>
          <w:szCs w:val="28"/>
        </w:rPr>
      </w:pPr>
    </w:p>
    <w:p w14:paraId="40807C65" w14:textId="77777777" w:rsidR="00AC7E31" w:rsidRDefault="00AC7E31" w:rsidP="00AC7E31">
      <w:pPr>
        <w:rPr>
          <w:b w:val="0"/>
          <w:bCs/>
          <w:szCs w:val="28"/>
        </w:rPr>
      </w:pPr>
      <w:r w:rsidRPr="00AD3E6A">
        <w:rPr>
          <w:bCs/>
          <w:szCs w:val="28"/>
        </w:rPr>
        <w:t>Section 2</w:t>
      </w:r>
      <w:r w:rsidRPr="00AD3E6A">
        <w:rPr>
          <w:bCs/>
          <w:szCs w:val="28"/>
        </w:rPr>
        <w:tab/>
        <w:t>Smoking Policy</w:t>
      </w:r>
    </w:p>
    <w:p w14:paraId="1C30F56D" w14:textId="77777777" w:rsidR="00AC7E31" w:rsidRDefault="00AC7E31" w:rsidP="00AC7E31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KBC Policy</w:t>
      </w:r>
    </w:p>
    <w:p w14:paraId="1D441C0F" w14:textId="77777777" w:rsidR="00AC7E31" w:rsidRDefault="00AC7E31" w:rsidP="00AC7E31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Designated Smoking Areas</w:t>
      </w:r>
    </w:p>
    <w:p w14:paraId="599476A2" w14:textId="77777777" w:rsidR="00AC7E31" w:rsidRDefault="00AC7E31" w:rsidP="00AC7E31">
      <w:pPr>
        <w:rPr>
          <w:b w:val="0"/>
          <w:bCs/>
          <w:szCs w:val="28"/>
        </w:rPr>
      </w:pPr>
    </w:p>
    <w:p w14:paraId="2F9815C5" w14:textId="77777777" w:rsidR="00D077E9" w:rsidRDefault="00D077E9" w:rsidP="00183443">
      <w:pPr>
        <w:spacing w:after="200"/>
        <w:jc w:val="center"/>
      </w:pPr>
    </w:p>
    <w:p w14:paraId="7887F623" w14:textId="77777777" w:rsidR="006769E1" w:rsidRDefault="006769E1" w:rsidP="00183443">
      <w:pPr>
        <w:spacing w:after="200"/>
        <w:jc w:val="center"/>
      </w:pPr>
    </w:p>
    <w:p w14:paraId="12FA992C" w14:textId="77777777" w:rsidR="006769E1" w:rsidRDefault="006769E1">
      <w:pPr>
        <w:spacing w:after="200"/>
      </w:pPr>
      <w:r>
        <w:br w:type="page"/>
      </w:r>
    </w:p>
    <w:p w14:paraId="32D2FB96" w14:textId="77777777" w:rsidR="006769E1" w:rsidRPr="006769E1" w:rsidRDefault="006769E1" w:rsidP="00183443">
      <w:pPr>
        <w:spacing w:after="200"/>
        <w:jc w:val="center"/>
        <w:rPr>
          <w:sz w:val="56"/>
          <w:szCs w:val="56"/>
        </w:rPr>
      </w:pPr>
      <w:r w:rsidRPr="006769E1">
        <w:rPr>
          <w:sz w:val="56"/>
          <w:szCs w:val="56"/>
        </w:rPr>
        <w:lastRenderedPageBreak/>
        <w:t>Section 1</w:t>
      </w:r>
      <w:r>
        <w:rPr>
          <w:sz w:val="56"/>
          <w:szCs w:val="56"/>
        </w:rPr>
        <w:t>:</w:t>
      </w:r>
      <w:r w:rsidRPr="006769E1">
        <w:rPr>
          <w:sz w:val="56"/>
          <w:szCs w:val="56"/>
        </w:rPr>
        <w:t xml:space="preserve"> Occupational Health and Safety</w:t>
      </w:r>
    </w:p>
    <w:p w14:paraId="630A71B9" w14:textId="77777777" w:rsidR="006769E1" w:rsidRDefault="006769E1" w:rsidP="00183443">
      <w:pPr>
        <w:spacing w:after="200"/>
        <w:jc w:val="center"/>
      </w:pPr>
    </w:p>
    <w:p w14:paraId="22B9A3F2" w14:textId="77777777" w:rsidR="006769E1" w:rsidRDefault="008466F4" w:rsidP="00F76BDB">
      <w:pPr>
        <w:spacing w:after="200"/>
        <w:jc w:val="center"/>
      </w:pPr>
      <w:r>
        <w:rPr>
          <w:noProof/>
        </w:rPr>
        <w:drawing>
          <wp:inline distT="0" distB="0" distL="0" distR="0" wp14:anchorId="0182329A" wp14:editId="7ADC00DA">
            <wp:extent cx="2590800" cy="1775460"/>
            <wp:effectExtent l="0" t="0" r="0" b="0"/>
            <wp:docPr id="680" name="Picture 680" descr="Occupational Health an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cupational Health and Safe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374E" w14:textId="77777777" w:rsidR="008466F4" w:rsidRDefault="008466F4" w:rsidP="00F76BDB">
      <w:pPr>
        <w:spacing w:after="200"/>
        <w:jc w:val="center"/>
      </w:pPr>
      <w:r>
        <w:rPr>
          <w:b w:val="0"/>
          <w:noProof/>
        </w:rPr>
        <w:drawing>
          <wp:inline distT="0" distB="0" distL="0" distR="0" wp14:anchorId="6519B344" wp14:editId="25FF17B0">
            <wp:extent cx="3703320" cy="122682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949D" w14:textId="77777777" w:rsidR="008466F4" w:rsidRDefault="008466F4" w:rsidP="00F76BDB">
      <w:pPr>
        <w:spacing w:after="200"/>
        <w:jc w:val="center"/>
      </w:pPr>
      <w:r>
        <w:rPr>
          <w:b w:val="0"/>
          <w:noProof/>
        </w:rPr>
        <w:drawing>
          <wp:inline distT="0" distB="0" distL="0" distR="0" wp14:anchorId="463C8890" wp14:editId="1B4FDD0C">
            <wp:extent cx="2705100" cy="1684020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0661" w14:textId="77777777" w:rsidR="008466F4" w:rsidRDefault="008466F4" w:rsidP="00F76BDB">
      <w:pPr>
        <w:spacing w:after="200"/>
        <w:jc w:val="center"/>
      </w:pPr>
    </w:p>
    <w:p w14:paraId="29708BAF" w14:textId="77777777" w:rsidR="008466F4" w:rsidRDefault="008466F4" w:rsidP="00F76BDB">
      <w:pPr>
        <w:spacing w:after="200"/>
        <w:jc w:val="center"/>
      </w:pPr>
      <w:r>
        <w:rPr>
          <w:noProof/>
        </w:rPr>
        <w:drawing>
          <wp:inline distT="0" distB="0" distL="0" distR="0" wp14:anchorId="61DFDBF1" wp14:editId="64058A6F">
            <wp:extent cx="3093720" cy="1432560"/>
            <wp:effectExtent l="0" t="0" r="0" b="0"/>
            <wp:docPr id="683" name="Picture 683" descr="Guide to new OHS Regulations – Victoria | Safety Australia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uide to new OHS Regulations – Victoria | Safety Australia Grou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873F" w14:textId="77777777" w:rsidR="008466F4" w:rsidRDefault="008466F4" w:rsidP="0033296C">
      <w:pPr>
        <w:spacing w:after="200"/>
      </w:pPr>
    </w:p>
    <w:p w14:paraId="18707174" w14:textId="77777777" w:rsidR="008466F4" w:rsidRDefault="008466F4" w:rsidP="00F76BDB">
      <w:pPr>
        <w:spacing w:after="200"/>
        <w:jc w:val="center"/>
      </w:pPr>
    </w:p>
    <w:p w14:paraId="6EDD3975" w14:textId="77777777" w:rsidR="001B22B0" w:rsidRDefault="001B22B0" w:rsidP="001B22B0"/>
    <w:p w14:paraId="37F22342" w14:textId="77777777" w:rsidR="001B22B0" w:rsidRPr="001B22B0" w:rsidRDefault="001B22B0" w:rsidP="001B22B0">
      <w:pPr>
        <w:jc w:val="center"/>
        <w:rPr>
          <w:color w:val="auto"/>
          <w:sz w:val="52"/>
          <w:szCs w:val="52"/>
        </w:rPr>
      </w:pPr>
      <w:r w:rsidRPr="001B22B0">
        <w:rPr>
          <w:color w:val="auto"/>
          <w:sz w:val="52"/>
          <w:szCs w:val="52"/>
        </w:rPr>
        <w:t>Occupational Health and Safety Policy</w:t>
      </w:r>
    </w:p>
    <w:p w14:paraId="5F3F683A" w14:textId="77777777" w:rsidR="001B22B0" w:rsidRPr="001B22B0" w:rsidRDefault="001B22B0" w:rsidP="001B22B0">
      <w:pPr>
        <w:rPr>
          <w:color w:val="auto"/>
        </w:rPr>
      </w:pPr>
      <w:r w:rsidRPr="001B22B0">
        <w:rPr>
          <w:color w:val="auto"/>
        </w:rPr>
        <w:t xml:space="preserve"> </w:t>
      </w:r>
    </w:p>
    <w:p w14:paraId="1E8E5D54" w14:textId="77777777" w:rsidR="001B22B0" w:rsidRPr="001B22B0" w:rsidRDefault="001B22B0" w:rsidP="001B22B0">
      <w:pPr>
        <w:rPr>
          <w:b w:val="0"/>
          <w:bCs/>
          <w:color w:val="auto"/>
          <w:szCs w:val="28"/>
        </w:rPr>
      </w:pPr>
      <w:r w:rsidRPr="001B22B0">
        <w:rPr>
          <w:bCs/>
          <w:color w:val="auto"/>
          <w:szCs w:val="28"/>
        </w:rPr>
        <w:t xml:space="preserve">PURPOSE: </w:t>
      </w:r>
    </w:p>
    <w:p w14:paraId="569F1457" w14:textId="16B83F5B" w:rsidR="001B22B0" w:rsidRPr="00F76BDB" w:rsidRDefault="001B22B0" w:rsidP="001B22B0">
      <w:pPr>
        <w:rPr>
          <w:b w:val="0"/>
          <w:bCs/>
          <w:color w:val="auto"/>
          <w:sz w:val="24"/>
          <w:szCs w:val="24"/>
        </w:rPr>
      </w:pPr>
      <w:r w:rsidRPr="00F76BDB">
        <w:rPr>
          <w:b w:val="0"/>
          <w:bCs/>
          <w:color w:val="auto"/>
          <w:sz w:val="24"/>
          <w:szCs w:val="24"/>
        </w:rPr>
        <w:t xml:space="preserve"> </w:t>
      </w:r>
      <w:r w:rsidR="00087199">
        <w:rPr>
          <w:b w:val="0"/>
          <w:bCs/>
          <w:color w:val="auto"/>
          <w:sz w:val="24"/>
          <w:szCs w:val="24"/>
        </w:rPr>
        <w:t>Keilor Bowls &amp; Community Club</w:t>
      </w:r>
      <w:r w:rsidRPr="00F76BDB">
        <w:rPr>
          <w:b w:val="0"/>
          <w:bCs/>
          <w:color w:val="auto"/>
          <w:sz w:val="24"/>
          <w:szCs w:val="24"/>
        </w:rPr>
        <w:t xml:space="preserve"> is committed to ensuring the safety, health and wellbeing of its employees, members, contractors and visitors through the provision of a safe workplace and environment. </w:t>
      </w:r>
    </w:p>
    <w:p w14:paraId="2FDC299E" w14:textId="77777777" w:rsidR="001B22B0" w:rsidRPr="00F76BDB" w:rsidRDefault="001B22B0" w:rsidP="001B22B0">
      <w:pPr>
        <w:rPr>
          <w:b w:val="0"/>
          <w:bCs/>
          <w:color w:val="auto"/>
          <w:sz w:val="24"/>
          <w:szCs w:val="24"/>
        </w:rPr>
      </w:pPr>
      <w:r w:rsidRPr="00F76BDB">
        <w:rPr>
          <w:b w:val="0"/>
          <w:bCs/>
          <w:color w:val="auto"/>
          <w:sz w:val="24"/>
          <w:szCs w:val="24"/>
        </w:rPr>
        <w:t xml:space="preserve"> This policy applies to all employees, members, visitors, volunteers and contractors.  </w:t>
      </w:r>
    </w:p>
    <w:p w14:paraId="2C356E56" w14:textId="77777777" w:rsidR="001B22B0" w:rsidRP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 xml:space="preserve"> </w:t>
      </w:r>
    </w:p>
    <w:p w14:paraId="18D6AE37" w14:textId="77777777" w:rsidR="001B22B0" w:rsidRPr="001B22B0" w:rsidRDefault="001B22B0" w:rsidP="001B22B0">
      <w:pPr>
        <w:rPr>
          <w:b w:val="0"/>
          <w:bCs/>
          <w:color w:val="auto"/>
          <w:szCs w:val="28"/>
        </w:rPr>
      </w:pPr>
      <w:r w:rsidRPr="001B22B0">
        <w:rPr>
          <w:bCs/>
          <w:color w:val="auto"/>
          <w:szCs w:val="28"/>
        </w:rPr>
        <w:t xml:space="preserve">GUIDELINES: </w:t>
      </w:r>
    </w:p>
    <w:p w14:paraId="7EE626B4" w14:textId="3C18BDA1" w:rsidR="001B22B0" w:rsidRP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 xml:space="preserve"> </w:t>
      </w:r>
      <w:r w:rsidR="00087199">
        <w:rPr>
          <w:color w:val="auto"/>
          <w:sz w:val="24"/>
          <w:szCs w:val="24"/>
        </w:rPr>
        <w:t>Keilor Bowls &amp; Community Club</w:t>
      </w:r>
      <w:r w:rsidRPr="001B22B0">
        <w:rPr>
          <w:color w:val="auto"/>
          <w:sz w:val="24"/>
          <w:szCs w:val="24"/>
        </w:rPr>
        <w:t xml:space="preserve">  </w:t>
      </w:r>
    </w:p>
    <w:p w14:paraId="5E67C678" w14:textId="77777777" w:rsidR="001B22B0" w:rsidRPr="0034760A" w:rsidRDefault="001B22B0" w:rsidP="001B22B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recognises that health and safety is integral component of Club culture </w:t>
      </w:r>
    </w:p>
    <w:p w14:paraId="4E35C5D4" w14:textId="637E1D14" w:rsidR="001B22B0" w:rsidRPr="0034760A" w:rsidRDefault="001B22B0" w:rsidP="001B22B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is committed to providing employees, members, contractors and visitors with a healthy and safe working and sporting environment </w:t>
      </w:r>
    </w:p>
    <w:p w14:paraId="7FF346DB" w14:textId="77777777" w:rsidR="001B22B0" w:rsidRPr="0034760A" w:rsidRDefault="001B22B0" w:rsidP="001B22B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will so far as is reasonably practicable, take action to improve and promote Occupational Health and Safety (OHS) to prevent injuries and illnesses within the club environment  </w:t>
      </w:r>
    </w:p>
    <w:p w14:paraId="32F22E87" w14:textId="77777777" w:rsidR="001B22B0" w:rsidRPr="001B22B0" w:rsidRDefault="001B22B0" w:rsidP="001B22B0">
      <w:pPr>
        <w:rPr>
          <w:b w:val="0"/>
          <w:bCs/>
          <w:color w:val="auto"/>
          <w:szCs w:val="28"/>
        </w:rPr>
      </w:pPr>
      <w:r w:rsidRPr="001B22B0">
        <w:rPr>
          <w:bCs/>
          <w:color w:val="auto"/>
          <w:sz w:val="24"/>
          <w:szCs w:val="24"/>
        </w:rPr>
        <w:t xml:space="preserve"> </w:t>
      </w:r>
      <w:r w:rsidRPr="001B22B0">
        <w:rPr>
          <w:bCs/>
          <w:color w:val="auto"/>
          <w:szCs w:val="28"/>
        </w:rPr>
        <w:t>RESPONSIBILITES:</w:t>
      </w:r>
    </w:p>
    <w:p w14:paraId="0FEFCB56" w14:textId="6ABC1DA2" w:rsidR="001B22B0" w:rsidRP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 xml:space="preserve">In the promotion of a safe workplace and environment, </w:t>
      </w:r>
      <w:r w:rsidR="00087199">
        <w:rPr>
          <w:color w:val="auto"/>
          <w:sz w:val="24"/>
          <w:szCs w:val="24"/>
        </w:rPr>
        <w:t>Keilor Bowls &amp; Community Club</w:t>
      </w:r>
      <w:r w:rsidRPr="001B22B0">
        <w:rPr>
          <w:color w:val="auto"/>
          <w:sz w:val="24"/>
          <w:szCs w:val="24"/>
        </w:rPr>
        <w:t xml:space="preserve"> will:  </w:t>
      </w:r>
    </w:p>
    <w:p w14:paraId="7D5850FE" w14:textId="77777777" w:rsidR="001B22B0" w:rsidRPr="0034760A" w:rsidRDefault="001B22B0" w:rsidP="001B22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60A">
        <w:rPr>
          <w:sz w:val="24"/>
          <w:szCs w:val="24"/>
        </w:rPr>
        <w:t>consult with staff and members so far as reasonably practicable on OHS decisions and changes that affect their workplace and environment</w:t>
      </w:r>
    </w:p>
    <w:p w14:paraId="40282DAA" w14:textId="77777777" w:rsidR="001B22B0" w:rsidRPr="0034760A" w:rsidRDefault="001B22B0" w:rsidP="001B22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identify and reduce OHS risks through a documented process of hazard identification, assessment, implementation and review of controls </w:t>
      </w:r>
    </w:p>
    <w:p w14:paraId="606CA34E" w14:textId="77777777" w:rsidR="001B22B0" w:rsidRPr="0034760A" w:rsidRDefault="001B22B0" w:rsidP="001B22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comply with relevant legislation, procedures and guidelines relating to OHS </w:t>
      </w:r>
    </w:p>
    <w:p w14:paraId="42C1CB4A" w14:textId="77777777" w:rsidR="001B22B0" w:rsidRPr="0034760A" w:rsidRDefault="001B22B0" w:rsidP="001B22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60A">
        <w:rPr>
          <w:sz w:val="24"/>
          <w:szCs w:val="24"/>
        </w:rPr>
        <w:t>maintain, monitor and review the OHS Management System to ensure so far as reasonably practicable it is compliant and to drive continuous improvement</w:t>
      </w:r>
    </w:p>
    <w:p w14:paraId="1FA0BB90" w14:textId="77777777" w:rsidR="001B22B0" w:rsidRPr="0034760A" w:rsidRDefault="001B22B0" w:rsidP="001B22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provide appropriate OHS information and training for employees in order to provide a safe and supportive workplace to meet legislative obligations </w:t>
      </w:r>
    </w:p>
    <w:p w14:paraId="74484971" w14:textId="77777777" w:rsidR="001B22B0" w:rsidRPr="0034760A" w:rsidRDefault="001B22B0" w:rsidP="001B22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report and investigate incidents where appropriate, and act to prevent re-occurrence. </w:t>
      </w:r>
    </w:p>
    <w:p w14:paraId="143674DB" w14:textId="77777777" w:rsidR="001B22B0" w:rsidRPr="0034760A" w:rsidRDefault="001B22B0" w:rsidP="001B22B0">
      <w:pPr>
        <w:rPr>
          <w:sz w:val="24"/>
          <w:szCs w:val="24"/>
        </w:rPr>
      </w:pPr>
      <w:r w:rsidRPr="0034760A">
        <w:rPr>
          <w:sz w:val="24"/>
          <w:szCs w:val="24"/>
        </w:rPr>
        <w:t xml:space="preserve"> </w:t>
      </w:r>
    </w:p>
    <w:p w14:paraId="082DB254" w14:textId="77777777" w:rsidR="001B22B0" w:rsidRPr="0034760A" w:rsidRDefault="001B22B0" w:rsidP="001B22B0">
      <w:pPr>
        <w:rPr>
          <w:sz w:val="24"/>
          <w:szCs w:val="24"/>
        </w:rPr>
      </w:pPr>
    </w:p>
    <w:p w14:paraId="5C1EFFE7" w14:textId="77777777" w:rsidR="001B22B0" w:rsidRPr="0034760A" w:rsidRDefault="001B22B0" w:rsidP="001B22B0">
      <w:pPr>
        <w:rPr>
          <w:sz w:val="24"/>
          <w:szCs w:val="24"/>
        </w:rPr>
      </w:pPr>
    </w:p>
    <w:p w14:paraId="2C4C3462" w14:textId="77777777" w:rsidR="001B22B0" w:rsidRPr="0034760A" w:rsidRDefault="001B22B0" w:rsidP="001B22B0">
      <w:pPr>
        <w:rPr>
          <w:sz w:val="24"/>
          <w:szCs w:val="24"/>
        </w:rPr>
      </w:pPr>
    </w:p>
    <w:p w14:paraId="028269EC" w14:textId="77777777" w:rsidR="001B22B0" w:rsidRPr="0034760A" w:rsidRDefault="001B22B0" w:rsidP="001B22B0">
      <w:pPr>
        <w:rPr>
          <w:sz w:val="24"/>
          <w:szCs w:val="24"/>
        </w:rPr>
      </w:pPr>
    </w:p>
    <w:p w14:paraId="60263FCD" w14:textId="77777777" w:rsidR="001B22B0" w:rsidRDefault="001B22B0" w:rsidP="001B22B0">
      <w:pPr>
        <w:rPr>
          <w:sz w:val="24"/>
          <w:szCs w:val="24"/>
        </w:rPr>
      </w:pPr>
    </w:p>
    <w:p w14:paraId="366A76BD" w14:textId="77777777" w:rsidR="001B22B0" w:rsidRDefault="001B22B0" w:rsidP="001B22B0">
      <w:pPr>
        <w:rPr>
          <w:sz w:val="24"/>
          <w:szCs w:val="24"/>
        </w:rPr>
      </w:pPr>
    </w:p>
    <w:p w14:paraId="2D5A0448" w14:textId="77777777" w:rsidR="00F76BDB" w:rsidRDefault="00F76BDB" w:rsidP="001B22B0">
      <w:pPr>
        <w:rPr>
          <w:color w:val="auto"/>
          <w:sz w:val="24"/>
          <w:szCs w:val="24"/>
        </w:rPr>
      </w:pPr>
    </w:p>
    <w:p w14:paraId="02647B39" w14:textId="77777777" w:rsidR="00087199" w:rsidRDefault="00087199" w:rsidP="001B22B0">
      <w:pPr>
        <w:rPr>
          <w:color w:val="auto"/>
          <w:sz w:val="24"/>
          <w:szCs w:val="24"/>
        </w:rPr>
      </w:pPr>
    </w:p>
    <w:p w14:paraId="71630CE7" w14:textId="16F9A610" w:rsidR="001B22B0" w:rsidRP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lastRenderedPageBreak/>
        <w:t xml:space="preserve">In the promotion of a safe workplace and environment, employees, members, visitors, and contractors are required to: </w:t>
      </w:r>
    </w:p>
    <w:p w14:paraId="7FF2F672" w14:textId="77777777" w:rsidR="001B22B0" w:rsidRPr="0034760A" w:rsidRDefault="001B22B0" w:rsidP="001B22B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take reasonable care for his or her own health and safety </w:t>
      </w:r>
    </w:p>
    <w:p w14:paraId="26E56F6C" w14:textId="05C85B31" w:rsidR="001B22B0" w:rsidRPr="0034760A" w:rsidRDefault="001B22B0" w:rsidP="001B22B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take reasonable care that </w:t>
      </w:r>
      <w:r w:rsidR="00E05F75">
        <w:rPr>
          <w:sz w:val="24"/>
          <w:szCs w:val="24"/>
        </w:rPr>
        <w:t>their</w:t>
      </w:r>
      <w:r w:rsidRPr="0034760A">
        <w:rPr>
          <w:sz w:val="24"/>
          <w:szCs w:val="24"/>
        </w:rPr>
        <w:t xml:space="preserve"> acts or omissions do not adversely affect the health and safety of other persons</w:t>
      </w:r>
    </w:p>
    <w:p w14:paraId="4AF04D63" w14:textId="7DFA414D" w:rsidR="001B22B0" w:rsidRPr="0034760A" w:rsidRDefault="001B22B0" w:rsidP="001B22B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760A">
        <w:rPr>
          <w:sz w:val="24"/>
          <w:szCs w:val="24"/>
        </w:rPr>
        <w:t>comply</w:t>
      </w:r>
      <w:r w:rsidR="00E05F75">
        <w:rPr>
          <w:sz w:val="24"/>
          <w:szCs w:val="24"/>
        </w:rPr>
        <w:t xml:space="preserve"> </w:t>
      </w:r>
      <w:r w:rsidRPr="0034760A">
        <w:rPr>
          <w:sz w:val="24"/>
          <w:szCs w:val="24"/>
        </w:rPr>
        <w:t>with any reasonable instruction</w:t>
      </w:r>
      <w:r w:rsidR="00E05F75">
        <w:rPr>
          <w:sz w:val="24"/>
          <w:szCs w:val="24"/>
        </w:rPr>
        <w:t>s</w:t>
      </w:r>
      <w:r w:rsidRPr="0034760A">
        <w:rPr>
          <w:sz w:val="24"/>
          <w:szCs w:val="24"/>
        </w:rPr>
        <w:t xml:space="preserve"> that is given by a person in authority regarding OH&amp;S</w:t>
      </w:r>
    </w:p>
    <w:p w14:paraId="7FD5AFEB" w14:textId="77777777" w:rsidR="001B22B0" w:rsidRPr="0034760A" w:rsidRDefault="001B22B0" w:rsidP="001B22B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760A">
        <w:rPr>
          <w:sz w:val="24"/>
          <w:szCs w:val="24"/>
        </w:rPr>
        <w:t xml:space="preserve">actively contribute to identifying, reporting and reducing OHS hazards and risks </w:t>
      </w:r>
    </w:p>
    <w:p w14:paraId="43CACC39" w14:textId="77777777" w:rsidR="001B22B0" w:rsidRPr="0034760A" w:rsidRDefault="001B22B0" w:rsidP="001B22B0">
      <w:pPr>
        <w:rPr>
          <w:sz w:val="24"/>
          <w:szCs w:val="24"/>
        </w:rPr>
      </w:pPr>
      <w:r w:rsidRPr="0034760A">
        <w:rPr>
          <w:sz w:val="24"/>
          <w:szCs w:val="24"/>
        </w:rPr>
        <w:t xml:space="preserve"> </w:t>
      </w:r>
    </w:p>
    <w:p w14:paraId="5609784E" w14:textId="77777777" w:rsidR="001B22B0" w:rsidRPr="001B22B0" w:rsidRDefault="001B22B0" w:rsidP="001B22B0">
      <w:pPr>
        <w:rPr>
          <w:b w:val="0"/>
          <w:bCs/>
          <w:color w:val="auto"/>
          <w:szCs w:val="28"/>
        </w:rPr>
      </w:pPr>
      <w:r w:rsidRPr="001B22B0">
        <w:rPr>
          <w:bCs/>
          <w:color w:val="auto"/>
          <w:szCs w:val="28"/>
        </w:rPr>
        <w:t>INCIDENT REPORTING:</w:t>
      </w:r>
    </w:p>
    <w:p w14:paraId="44591AC2" w14:textId="77777777" w:rsidR="001B22B0" w:rsidRPr="00F76BDB" w:rsidRDefault="001B22B0" w:rsidP="001B22B0">
      <w:pPr>
        <w:rPr>
          <w:b w:val="0"/>
          <w:bCs/>
          <w:color w:val="auto"/>
          <w:sz w:val="24"/>
          <w:szCs w:val="24"/>
        </w:rPr>
      </w:pPr>
      <w:r w:rsidRPr="00F76BDB">
        <w:rPr>
          <w:b w:val="0"/>
          <w:bCs/>
          <w:color w:val="auto"/>
          <w:sz w:val="24"/>
          <w:szCs w:val="24"/>
        </w:rPr>
        <w:t>All incidents, injuries or hazards must be reported on the appropriate forms.</w:t>
      </w:r>
    </w:p>
    <w:p w14:paraId="296456D3" w14:textId="5084CEAC" w:rsidR="001B22B0" w:rsidRPr="00F76BDB" w:rsidRDefault="001B22B0" w:rsidP="001B22B0">
      <w:pPr>
        <w:rPr>
          <w:b w:val="0"/>
          <w:bCs/>
          <w:color w:val="auto"/>
          <w:sz w:val="24"/>
          <w:szCs w:val="24"/>
        </w:rPr>
      </w:pPr>
      <w:r w:rsidRPr="00F76BDB">
        <w:rPr>
          <w:b w:val="0"/>
          <w:bCs/>
          <w:color w:val="auto"/>
          <w:sz w:val="24"/>
          <w:szCs w:val="24"/>
        </w:rPr>
        <w:t xml:space="preserve">These are available on the </w:t>
      </w:r>
      <w:r w:rsidR="00087199">
        <w:rPr>
          <w:b w:val="0"/>
          <w:bCs/>
          <w:color w:val="auto"/>
          <w:sz w:val="24"/>
          <w:szCs w:val="24"/>
        </w:rPr>
        <w:t>Keilor Bowls &amp; Community Club</w:t>
      </w:r>
      <w:r w:rsidRPr="00F76BDB">
        <w:rPr>
          <w:b w:val="0"/>
          <w:bCs/>
          <w:color w:val="auto"/>
          <w:sz w:val="24"/>
          <w:szCs w:val="24"/>
        </w:rPr>
        <w:t xml:space="preserve"> website or in hard copy from the Secretary  </w:t>
      </w:r>
    </w:p>
    <w:p w14:paraId="0963A809" w14:textId="77777777" w:rsidR="001B22B0" w:rsidRPr="00F76BDB" w:rsidRDefault="001B22B0" w:rsidP="001B22B0">
      <w:pPr>
        <w:rPr>
          <w:b w:val="0"/>
          <w:bCs/>
          <w:color w:val="auto"/>
          <w:sz w:val="24"/>
          <w:szCs w:val="24"/>
        </w:rPr>
      </w:pPr>
      <w:r w:rsidRPr="00F76BDB">
        <w:rPr>
          <w:b w:val="0"/>
          <w:bCs/>
          <w:color w:val="auto"/>
          <w:sz w:val="24"/>
          <w:szCs w:val="24"/>
        </w:rPr>
        <w:t xml:space="preserve">Completed forms will go to the Board of Management for appropriate action. </w:t>
      </w:r>
    </w:p>
    <w:p w14:paraId="4F320A68" w14:textId="77777777" w:rsidR="001B22B0" w:rsidRP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 xml:space="preserve"> </w:t>
      </w:r>
    </w:p>
    <w:p w14:paraId="4DC606E8" w14:textId="77777777" w:rsidR="001B22B0" w:rsidRPr="001B22B0" w:rsidRDefault="001B22B0" w:rsidP="001B22B0">
      <w:pPr>
        <w:rPr>
          <w:color w:val="auto"/>
          <w:sz w:val="24"/>
          <w:szCs w:val="24"/>
        </w:rPr>
      </w:pPr>
    </w:p>
    <w:p w14:paraId="4103C4ED" w14:textId="77777777" w:rsid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 xml:space="preserve"> </w:t>
      </w:r>
    </w:p>
    <w:p w14:paraId="48A69F59" w14:textId="77777777" w:rsidR="00F76BDB" w:rsidRPr="001B22B0" w:rsidRDefault="00F76BDB" w:rsidP="001B22B0">
      <w:pPr>
        <w:rPr>
          <w:color w:val="auto"/>
          <w:sz w:val="24"/>
          <w:szCs w:val="24"/>
        </w:rPr>
      </w:pPr>
    </w:p>
    <w:p w14:paraId="70A480DB" w14:textId="3CBC3846" w:rsidR="008110BE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 xml:space="preserve"> Authorised by</w:t>
      </w:r>
      <w:r w:rsidR="008110BE">
        <w:rPr>
          <w:color w:val="auto"/>
          <w:sz w:val="24"/>
          <w:szCs w:val="24"/>
        </w:rPr>
        <w:t>:</w:t>
      </w:r>
      <w:r w:rsidR="008110BE">
        <w:rPr>
          <w:color w:val="auto"/>
          <w:sz w:val="24"/>
          <w:szCs w:val="24"/>
        </w:rPr>
        <w:tab/>
        <w:t>Management Committee</w:t>
      </w:r>
      <w:r w:rsidRPr="001B22B0">
        <w:rPr>
          <w:color w:val="auto"/>
          <w:sz w:val="24"/>
          <w:szCs w:val="24"/>
        </w:rPr>
        <w:tab/>
      </w:r>
      <w:r w:rsidRPr="001B22B0">
        <w:rPr>
          <w:color w:val="auto"/>
          <w:sz w:val="24"/>
          <w:szCs w:val="24"/>
        </w:rPr>
        <w:tab/>
      </w:r>
      <w:r w:rsidRPr="001B22B0">
        <w:rPr>
          <w:color w:val="auto"/>
          <w:sz w:val="24"/>
          <w:szCs w:val="24"/>
        </w:rPr>
        <w:tab/>
      </w:r>
      <w:r w:rsidRPr="001B22B0">
        <w:rPr>
          <w:color w:val="auto"/>
          <w:sz w:val="24"/>
          <w:szCs w:val="24"/>
        </w:rPr>
        <w:tab/>
      </w:r>
      <w:r w:rsidRPr="001B22B0">
        <w:rPr>
          <w:color w:val="auto"/>
          <w:sz w:val="24"/>
          <w:szCs w:val="24"/>
        </w:rPr>
        <w:tab/>
      </w:r>
      <w:r w:rsidRPr="001B22B0">
        <w:rPr>
          <w:color w:val="auto"/>
          <w:sz w:val="24"/>
          <w:szCs w:val="24"/>
        </w:rPr>
        <w:tab/>
      </w:r>
      <w:r w:rsidRPr="001B22B0">
        <w:rPr>
          <w:color w:val="auto"/>
          <w:sz w:val="24"/>
          <w:szCs w:val="24"/>
        </w:rPr>
        <w:tab/>
      </w:r>
    </w:p>
    <w:p w14:paraId="26C06E2A" w14:textId="77777777" w:rsidR="008110BE" w:rsidRDefault="008110BE" w:rsidP="001B22B0">
      <w:pPr>
        <w:rPr>
          <w:color w:val="auto"/>
          <w:sz w:val="24"/>
          <w:szCs w:val="24"/>
        </w:rPr>
      </w:pPr>
    </w:p>
    <w:p w14:paraId="3B3BFEB6" w14:textId="7B84A4E0" w:rsidR="001B22B0" w:rsidRPr="001B22B0" w:rsidRDefault="001B22B0" w:rsidP="001B22B0">
      <w:pPr>
        <w:rPr>
          <w:color w:val="auto"/>
          <w:sz w:val="24"/>
          <w:szCs w:val="24"/>
        </w:rPr>
      </w:pPr>
      <w:r w:rsidRPr="001B22B0">
        <w:rPr>
          <w:color w:val="auto"/>
          <w:sz w:val="24"/>
          <w:szCs w:val="24"/>
        </w:rPr>
        <w:t>Date</w:t>
      </w:r>
      <w:r w:rsidR="008110BE">
        <w:rPr>
          <w:color w:val="auto"/>
          <w:sz w:val="24"/>
          <w:szCs w:val="24"/>
        </w:rPr>
        <w:t>:</w:t>
      </w:r>
      <w:r w:rsidR="008110BE">
        <w:rPr>
          <w:color w:val="auto"/>
          <w:sz w:val="24"/>
          <w:szCs w:val="24"/>
        </w:rPr>
        <w:tab/>
      </w:r>
      <w:r w:rsidR="008110BE">
        <w:rPr>
          <w:color w:val="auto"/>
          <w:sz w:val="24"/>
          <w:szCs w:val="24"/>
        </w:rPr>
        <w:tab/>
      </w:r>
      <w:r w:rsidR="008110BE">
        <w:rPr>
          <w:color w:val="auto"/>
          <w:sz w:val="24"/>
          <w:szCs w:val="24"/>
        </w:rPr>
        <w:tab/>
        <w:t>6</w:t>
      </w:r>
      <w:r w:rsidR="008110BE" w:rsidRPr="008110BE">
        <w:rPr>
          <w:color w:val="auto"/>
          <w:sz w:val="24"/>
          <w:szCs w:val="24"/>
          <w:vertAlign w:val="superscript"/>
        </w:rPr>
        <w:t>th</w:t>
      </w:r>
      <w:r w:rsidR="008110BE">
        <w:rPr>
          <w:color w:val="auto"/>
          <w:sz w:val="24"/>
          <w:szCs w:val="24"/>
        </w:rPr>
        <w:t xml:space="preserve"> May 2021</w:t>
      </w:r>
    </w:p>
    <w:p w14:paraId="07A75CBE" w14:textId="77777777" w:rsidR="001B22B0" w:rsidRPr="001B22B0" w:rsidRDefault="001B22B0" w:rsidP="001B22B0">
      <w:pPr>
        <w:rPr>
          <w:color w:val="auto"/>
          <w:sz w:val="24"/>
          <w:szCs w:val="24"/>
        </w:rPr>
      </w:pPr>
    </w:p>
    <w:p w14:paraId="3A9DA995" w14:textId="77777777" w:rsidR="001B22B0" w:rsidRPr="001B22B0" w:rsidRDefault="001B22B0" w:rsidP="001B22B0">
      <w:pPr>
        <w:rPr>
          <w:color w:val="auto"/>
          <w:sz w:val="24"/>
          <w:szCs w:val="24"/>
        </w:rPr>
      </w:pPr>
    </w:p>
    <w:p w14:paraId="4D7F9AAF" w14:textId="77777777" w:rsidR="001B22B0" w:rsidRPr="001B22B0" w:rsidRDefault="001B22B0" w:rsidP="001B22B0">
      <w:pPr>
        <w:rPr>
          <w:color w:val="auto"/>
          <w:sz w:val="24"/>
          <w:szCs w:val="24"/>
        </w:rPr>
      </w:pPr>
    </w:p>
    <w:p w14:paraId="4A1A0FF6" w14:textId="77777777" w:rsidR="001B22B0" w:rsidRDefault="001B22B0" w:rsidP="001B22B0">
      <w:pPr>
        <w:spacing w:after="200"/>
        <w:rPr>
          <w:color w:val="auto"/>
        </w:rPr>
      </w:pPr>
    </w:p>
    <w:p w14:paraId="64E33272" w14:textId="77777777" w:rsidR="001B22B0" w:rsidRDefault="001B22B0" w:rsidP="001B22B0">
      <w:pPr>
        <w:spacing w:after="200"/>
        <w:rPr>
          <w:color w:val="auto"/>
        </w:rPr>
      </w:pPr>
    </w:p>
    <w:p w14:paraId="7B1336B2" w14:textId="77777777" w:rsidR="001B22B0" w:rsidRDefault="001B22B0" w:rsidP="001B22B0">
      <w:pPr>
        <w:spacing w:after="200"/>
        <w:rPr>
          <w:color w:val="auto"/>
        </w:rPr>
      </w:pPr>
    </w:p>
    <w:p w14:paraId="2B265176" w14:textId="77777777" w:rsidR="001B22B0" w:rsidRDefault="001B22B0" w:rsidP="001B22B0">
      <w:pPr>
        <w:spacing w:after="200"/>
        <w:rPr>
          <w:color w:val="auto"/>
        </w:rPr>
      </w:pPr>
    </w:p>
    <w:p w14:paraId="780FED03" w14:textId="725F2537" w:rsidR="001B22B0" w:rsidRDefault="001B22B0" w:rsidP="001B22B0">
      <w:pPr>
        <w:spacing w:after="200"/>
        <w:rPr>
          <w:color w:val="auto"/>
        </w:rPr>
      </w:pPr>
    </w:p>
    <w:p w14:paraId="47239495" w14:textId="77777777" w:rsidR="00E05F75" w:rsidRDefault="00E05F75" w:rsidP="001B22B0">
      <w:pPr>
        <w:spacing w:after="200"/>
        <w:rPr>
          <w:color w:val="auto"/>
        </w:rPr>
      </w:pPr>
    </w:p>
    <w:p w14:paraId="1604816E" w14:textId="77777777" w:rsidR="001B22B0" w:rsidRDefault="001B22B0" w:rsidP="001B22B0">
      <w:pPr>
        <w:spacing w:after="200"/>
        <w:rPr>
          <w:color w:val="auto"/>
        </w:rPr>
      </w:pPr>
    </w:p>
    <w:p w14:paraId="45E61DD2" w14:textId="2AB61026" w:rsidR="001B22B0" w:rsidRDefault="001B22B0" w:rsidP="001B22B0">
      <w:pPr>
        <w:spacing w:after="200"/>
        <w:rPr>
          <w:color w:val="auto"/>
        </w:rPr>
      </w:pPr>
    </w:p>
    <w:p w14:paraId="25965580" w14:textId="135AE539" w:rsidR="008110BE" w:rsidRDefault="008110BE" w:rsidP="001B22B0">
      <w:pPr>
        <w:spacing w:after="200"/>
        <w:rPr>
          <w:color w:val="auto"/>
        </w:rPr>
      </w:pPr>
    </w:p>
    <w:p w14:paraId="21186764" w14:textId="77777777" w:rsidR="008110BE" w:rsidRDefault="008110BE" w:rsidP="001B22B0">
      <w:pPr>
        <w:spacing w:after="200"/>
        <w:rPr>
          <w:color w:val="auto"/>
        </w:rPr>
      </w:pPr>
    </w:p>
    <w:p w14:paraId="6ADBA8D4" w14:textId="77777777" w:rsidR="001B22B0" w:rsidRPr="00EE2C1C" w:rsidRDefault="001B22B0" w:rsidP="001B22B0">
      <w:pPr>
        <w:jc w:val="center"/>
        <w:rPr>
          <w:rFonts w:cs="Arial"/>
          <w:b w:val="0"/>
          <w:color w:val="62AEC9"/>
          <w:sz w:val="40"/>
          <w:szCs w:val="32"/>
          <w:lang w:eastAsia="en-AU"/>
        </w:rPr>
      </w:pPr>
      <w:r>
        <w:rPr>
          <w:rFonts w:cs="Arial"/>
          <w:color w:val="62AEC9"/>
          <w:sz w:val="40"/>
          <w:szCs w:val="32"/>
          <w:lang w:eastAsia="en-AU"/>
        </w:rPr>
        <w:lastRenderedPageBreak/>
        <w:t>Incident/</w:t>
      </w:r>
      <w:r w:rsidRPr="00EE2C1C">
        <w:rPr>
          <w:rFonts w:cs="Arial"/>
          <w:color w:val="62AEC9"/>
          <w:sz w:val="40"/>
          <w:szCs w:val="32"/>
          <w:lang w:eastAsia="en-AU"/>
        </w:rPr>
        <w:t>Injur</w:t>
      </w:r>
      <w:r>
        <w:rPr>
          <w:rFonts w:cs="Arial"/>
          <w:color w:val="62AEC9"/>
          <w:sz w:val="40"/>
          <w:szCs w:val="32"/>
          <w:lang w:eastAsia="en-AU"/>
        </w:rPr>
        <w:t>y Report Form</w:t>
      </w:r>
    </w:p>
    <w:p w14:paraId="07E8B3BF" w14:textId="77777777" w:rsidR="001B22B0" w:rsidRPr="00FE7FF2" w:rsidRDefault="001B22B0" w:rsidP="001B22B0">
      <w:pPr>
        <w:spacing w:line="220" w:lineRule="exact"/>
        <w:ind w:left="1176" w:right="1016"/>
        <w:jc w:val="center"/>
        <w:rPr>
          <w:rFonts w:cs="Arial"/>
          <w:sz w:val="22"/>
        </w:rPr>
      </w:pPr>
      <w:r w:rsidRPr="00FE7FF2">
        <w:rPr>
          <w:rFonts w:cs="Arial"/>
          <w:sz w:val="22"/>
        </w:rPr>
        <w:t xml:space="preserve">Report to be completed by person involved or </w:t>
      </w:r>
      <w:r>
        <w:rPr>
          <w:rFonts w:cs="Arial"/>
          <w:sz w:val="22"/>
        </w:rPr>
        <w:t>Management Committee</w:t>
      </w:r>
      <w:r w:rsidRPr="00FE7FF2">
        <w:rPr>
          <w:rFonts w:cs="Arial"/>
          <w:sz w:val="22"/>
        </w:rPr>
        <w:t xml:space="preserve"> Member if person is incapacitated.</w:t>
      </w:r>
    </w:p>
    <w:p w14:paraId="05445B11" w14:textId="77777777" w:rsidR="001B22B0" w:rsidRDefault="001B22B0" w:rsidP="001B22B0">
      <w:pPr>
        <w:spacing w:before="5" w:line="180" w:lineRule="exact"/>
        <w:rPr>
          <w:sz w:val="19"/>
          <w:szCs w:val="19"/>
        </w:rPr>
      </w:pPr>
    </w:p>
    <w:p w14:paraId="2A6642E4" w14:textId="77777777" w:rsidR="001B22B0" w:rsidRPr="00EE2C1C" w:rsidRDefault="001B22B0" w:rsidP="001B22B0">
      <w:pPr>
        <w:spacing w:before="40" w:after="40"/>
        <w:rPr>
          <w:rFonts w:cs="Arial"/>
          <w:b w:val="0"/>
          <w:color w:val="62AEC9"/>
          <w:szCs w:val="28"/>
          <w:lang w:eastAsia="en-AU"/>
        </w:rPr>
      </w:pPr>
      <w:r w:rsidRPr="008205CB">
        <w:rPr>
          <w:rFonts w:cs="Arial"/>
          <w:color w:val="62AEC9"/>
          <w:szCs w:val="28"/>
          <w:lang w:eastAsia="en-AU"/>
        </w:rPr>
        <w:t>Section 1: Person’s details</w:t>
      </w:r>
    </w:p>
    <w:tbl>
      <w:tblPr>
        <w:tblW w:w="9889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686"/>
        <w:gridCol w:w="1842"/>
        <w:gridCol w:w="2977"/>
      </w:tblGrid>
      <w:tr w:rsidR="001B22B0" w:rsidRPr="001B22B0" w14:paraId="35A3412C" w14:textId="77777777" w:rsidTr="00FF7E45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3020E2A5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Family name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A3A828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39770D07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First name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73BA12F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1B22B0" w:rsidRPr="001B22B0" w14:paraId="62041C64" w14:textId="77777777" w:rsidTr="00FF7E45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5307F832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Address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3C96D61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11760C91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Contact Number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8CCC08F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1B22B0" w:rsidRPr="001B22B0" w14:paraId="7CF8B96A" w14:textId="77777777" w:rsidTr="00FF7E45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52C21EA4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Describe the Incident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14:paraId="7C1E4C25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</w:p>
          <w:p w14:paraId="315C2E17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</w:p>
          <w:p w14:paraId="3860EB91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</w:p>
          <w:p w14:paraId="7939F0E4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</w:p>
          <w:p w14:paraId="3EDB4527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</w:p>
        </w:tc>
      </w:tr>
      <w:tr w:rsidR="001B22B0" w:rsidRPr="001B22B0" w14:paraId="5B4555C1" w14:textId="77777777" w:rsidTr="00FF7E45">
        <w:trPr>
          <w:trHeight w:val="312"/>
        </w:trPr>
        <w:tc>
          <w:tcPr>
            <w:tcW w:w="5070" w:type="dxa"/>
            <w:gridSpan w:val="2"/>
            <w:shd w:val="clear" w:color="auto" w:fill="FFFFFF"/>
            <w:vAlign w:val="center"/>
          </w:tcPr>
          <w:p w14:paraId="6CEE05F3" w14:textId="77777777" w:rsidR="001B22B0" w:rsidRPr="001B22B0" w:rsidRDefault="001B22B0" w:rsidP="00FF7E45">
            <w:pPr>
              <w:tabs>
                <w:tab w:val="left" w:pos="10440"/>
              </w:tabs>
              <w:spacing w:line="440" w:lineRule="atLeast"/>
              <w:ind w:left="110" w:right="84"/>
              <w:jc w:val="both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Date        /       /                 Time             am/pm</w:t>
            </w:r>
          </w:p>
        </w:tc>
        <w:tc>
          <w:tcPr>
            <w:tcW w:w="4819" w:type="dxa"/>
            <w:gridSpan w:val="2"/>
            <w:vAlign w:val="center"/>
          </w:tcPr>
          <w:p w14:paraId="02673198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Cs/>
                <w:color w:val="auto"/>
                <w:sz w:val="18"/>
                <w:szCs w:val="18"/>
              </w:rPr>
            </w:pPr>
          </w:p>
          <w:p w14:paraId="4BE64080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80" w:after="8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Reported to                                          Date      /       /</w:t>
            </w:r>
          </w:p>
        </w:tc>
      </w:tr>
    </w:tbl>
    <w:p w14:paraId="0DF7A322" w14:textId="77777777" w:rsidR="001B22B0" w:rsidRPr="001B22B0" w:rsidRDefault="001B22B0" w:rsidP="001B22B0">
      <w:pPr>
        <w:spacing w:before="29"/>
        <w:ind w:left="488"/>
        <w:rPr>
          <w:rFonts w:cs="Arial"/>
          <w:color w:val="auto"/>
          <w:sz w:val="18"/>
          <w:szCs w:val="18"/>
        </w:rPr>
      </w:pPr>
      <w:r w:rsidRPr="001B22B0">
        <w:rPr>
          <w:rFonts w:cs="Arial"/>
          <w:color w:val="auto"/>
          <w:sz w:val="18"/>
          <w:szCs w:val="18"/>
        </w:rPr>
        <w:t xml:space="preserve">Near miss (a dangerous incident without injury to person or damage to property). Go to Section 2 </w:t>
      </w:r>
    </w:p>
    <w:p w14:paraId="703A16E8" w14:textId="77777777" w:rsidR="001B22B0" w:rsidRPr="001B22B0" w:rsidRDefault="001B22B0" w:rsidP="001B22B0">
      <w:pPr>
        <w:spacing w:before="7" w:line="180" w:lineRule="exact"/>
        <w:rPr>
          <w:rFonts w:cs="Arial"/>
          <w:color w:val="auto"/>
          <w:sz w:val="18"/>
          <w:szCs w:val="18"/>
        </w:rPr>
      </w:pPr>
    </w:p>
    <w:p w14:paraId="7F8DAE06" w14:textId="77777777" w:rsidR="001B22B0" w:rsidRPr="001B22B0" w:rsidRDefault="001B22B0" w:rsidP="001B22B0">
      <w:pPr>
        <w:spacing w:line="240" w:lineRule="exact"/>
        <w:ind w:left="488"/>
        <w:rPr>
          <w:rFonts w:cs="Arial"/>
          <w:color w:val="auto"/>
          <w:sz w:val="18"/>
          <w:szCs w:val="18"/>
        </w:rPr>
      </w:pPr>
      <w:r w:rsidRPr="001B22B0">
        <w:rPr>
          <w:rFonts w:cs="Arial"/>
          <w:color w:val="auto"/>
          <w:sz w:val="18"/>
          <w:szCs w:val="18"/>
        </w:rPr>
        <w:t xml:space="preserve">Accident (an incident resulting in injury to a person or damage to property). Complete Sections 2,3 &amp; 4  </w:t>
      </w:r>
    </w:p>
    <w:p w14:paraId="795A242C" w14:textId="77777777" w:rsidR="001B22B0" w:rsidRPr="001B22B0" w:rsidRDefault="001B22B0" w:rsidP="001B22B0">
      <w:pPr>
        <w:spacing w:before="2" w:line="160" w:lineRule="exact"/>
        <w:rPr>
          <w:color w:val="auto"/>
          <w:sz w:val="17"/>
          <w:szCs w:val="17"/>
        </w:rPr>
      </w:pPr>
    </w:p>
    <w:p w14:paraId="122A9FE7" w14:textId="77777777" w:rsidR="001B22B0" w:rsidRPr="00EE2C1C" w:rsidRDefault="001B22B0" w:rsidP="001B22B0">
      <w:pPr>
        <w:spacing w:before="40" w:after="40"/>
        <w:rPr>
          <w:rFonts w:cs="Arial"/>
          <w:b w:val="0"/>
          <w:color w:val="62AEC9"/>
          <w:szCs w:val="28"/>
          <w:lang w:eastAsia="en-AU"/>
        </w:rPr>
      </w:pPr>
      <w:r w:rsidRPr="00EE2C1C">
        <w:rPr>
          <w:rFonts w:cs="Arial"/>
          <w:color w:val="62AEC9"/>
          <w:szCs w:val="28"/>
          <w:lang w:eastAsia="en-AU"/>
        </w:rPr>
        <w:t xml:space="preserve">Section 2: </w:t>
      </w:r>
      <w:r>
        <w:rPr>
          <w:rFonts w:cs="Arial"/>
          <w:color w:val="62AEC9"/>
          <w:szCs w:val="28"/>
          <w:lang w:eastAsia="en-AU"/>
        </w:rPr>
        <w:t xml:space="preserve">Incident </w:t>
      </w:r>
      <w:r w:rsidRPr="00EE2C1C">
        <w:rPr>
          <w:rFonts w:cs="Arial"/>
          <w:color w:val="62AEC9"/>
          <w:szCs w:val="28"/>
          <w:lang w:eastAsia="en-AU"/>
        </w:rPr>
        <w:t>details</w:t>
      </w:r>
      <w:r>
        <w:rPr>
          <w:rFonts w:cs="Arial"/>
          <w:color w:val="62AEC9"/>
          <w:szCs w:val="28"/>
          <w:lang w:eastAsia="en-AU"/>
        </w:rPr>
        <w:t xml:space="preserve"> (attach an extra page if necessary)</w:t>
      </w:r>
    </w:p>
    <w:tbl>
      <w:tblPr>
        <w:tblW w:w="9889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1E0" w:firstRow="1" w:lastRow="1" w:firstColumn="1" w:lastColumn="1" w:noHBand="0" w:noVBand="0"/>
      </w:tblPr>
      <w:tblGrid>
        <w:gridCol w:w="9889"/>
      </w:tblGrid>
      <w:tr w:rsidR="001B22B0" w:rsidRPr="00BB300A" w14:paraId="5D2C385D" w14:textId="77777777" w:rsidTr="00FF7E45">
        <w:tc>
          <w:tcPr>
            <w:tcW w:w="9889" w:type="dxa"/>
            <w:shd w:val="clear" w:color="auto" w:fill="D9D9D9"/>
          </w:tcPr>
          <w:p w14:paraId="08451466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Where did it happen?</w:t>
            </w:r>
          </w:p>
        </w:tc>
      </w:tr>
      <w:tr w:rsidR="001B22B0" w:rsidRPr="00BB300A" w14:paraId="630E9827" w14:textId="77777777" w:rsidTr="00FF7E45">
        <w:trPr>
          <w:trHeight w:val="932"/>
        </w:trPr>
        <w:tc>
          <w:tcPr>
            <w:tcW w:w="9889" w:type="dxa"/>
          </w:tcPr>
          <w:p w14:paraId="047B212E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02B48994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1B22B0" w:rsidRPr="00BB300A" w14:paraId="2F9D2D1D" w14:textId="77777777" w:rsidTr="00FF7E45">
        <w:tc>
          <w:tcPr>
            <w:tcW w:w="9889" w:type="dxa"/>
            <w:shd w:val="clear" w:color="auto" w:fill="D9D9D9"/>
          </w:tcPr>
          <w:p w14:paraId="41F00283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Describe how it happened</w:t>
            </w:r>
          </w:p>
        </w:tc>
      </w:tr>
      <w:tr w:rsidR="001B22B0" w:rsidRPr="00BB300A" w14:paraId="3F931119" w14:textId="77777777" w:rsidTr="00FF7E45">
        <w:trPr>
          <w:trHeight w:val="1247"/>
        </w:trPr>
        <w:tc>
          <w:tcPr>
            <w:tcW w:w="9889" w:type="dxa"/>
          </w:tcPr>
          <w:p w14:paraId="3BD87CFD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7B3FCC60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5990703E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152ECD9F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1B22B0" w:rsidRPr="00BB300A" w14:paraId="11D2D72C" w14:textId="77777777" w:rsidTr="00FF7E45">
        <w:trPr>
          <w:trHeight w:val="712"/>
        </w:trPr>
        <w:tc>
          <w:tcPr>
            <w:tcW w:w="9889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0803B8BD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bCs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bCs/>
                <w:color w:val="auto"/>
                <w:sz w:val="18"/>
                <w:szCs w:val="18"/>
              </w:rPr>
              <w:t>Why do you think it happened and what, if any, controls can be implemented to help ensure the incident doesn’t happen again?</w:t>
            </w:r>
          </w:p>
        </w:tc>
      </w:tr>
      <w:tr w:rsidR="001B22B0" w:rsidRPr="00BB300A" w14:paraId="27243536" w14:textId="77777777" w:rsidTr="0033296C">
        <w:trPr>
          <w:trHeight w:val="1450"/>
        </w:trPr>
        <w:tc>
          <w:tcPr>
            <w:tcW w:w="9889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6095626A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5DED5585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74F6C76C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3A4D80F5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4A590142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53921B0A" w14:textId="77777777" w:rsidR="001B22B0" w:rsidRPr="00BB300A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</w:tbl>
    <w:p w14:paraId="2E3978BC" w14:textId="77777777" w:rsidR="004E3E76" w:rsidRDefault="004E3E76" w:rsidP="001B22B0">
      <w:pPr>
        <w:spacing w:before="40" w:after="40"/>
        <w:rPr>
          <w:rFonts w:cs="Arial"/>
          <w:color w:val="62AEC9"/>
          <w:szCs w:val="28"/>
          <w:lang w:eastAsia="en-AU"/>
        </w:rPr>
      </w:pPr>
    </w:p>
    <w:p w14:paraId="5A1E7CFC" w14:textId="77777777" w:rsidR="00087199" w:rsidRDefault="00087199" w:rsidP="001B22B0">
      <w:pPr>
        <w:spacing w:before="40" w:after="40"/>
        <w:rPr>
          <w:rFonts w:cs="Arial"/>
          <w:color w:val="62AEC9"/>
          <w:szCs w:val="28"/>
          <w:lang w:eastAsia="en-AU"/>
        </w:rPr>
      </w:pPr>
    </w:p>
    <w:p w14:paraId="331A25A5" w14:textId="6E4B4EE4" w:rsidR="001B22B0" w:rsidRPr="00EE2C1C" w:rsidRDefault="001B22B0" w:rsidP="001B22B0">
      <w:pPr>
        <w:spacing w:before="40" w:after="40"/>
        <w:rPr>
          <w:rFonts w:cs="Arial"/>
          <w:b w:val="0"/>
          <w:color w:val="62AEC9"/>
          <w:szCs w:val="28"/>
          <w:lang w:eastAsia="en-AU"/>
        </w:rPr>
      </w:pPr>
      <w:r w:rsidRPr="00EE2C1C">
        <w:rPr>
          <w:rFonts w:cs="Arial"/>
          <w:color w:val="62AEC9"/>
          <w:szCs w:val="28"/>
          <w:lang w:eastAsia="en-AU"/>
        </w:rPr>
        <w:t>Section 3: Witnesses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3827"/>
      </w:tblGrid>
      <w:tr w:rsidR="001B22B0" w:rsidRPr="00A12AD0" w14:paraId="2B910D37" w14:textId="77777777" w:rsidTr="00FF7E45">
        <w:tc>
          <w:tcPr>
            <w:tcW w:w="6062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0D22FA4B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Were there any witnesses to the injury?          </w:t>
            </w:r>
          </w:p>
        </w:tc>
        <w:tc>
          <w:tcPr>
            <w:tcW w:w="3827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11E8D070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Yes / No (Please circle your response)</w:t>
            </w:r>
          </w:p>
        </w:tc>
      </w:tr>
      <w:tr w:rsidR="001B22B0" w:rsidRPr="00BB300A" w14:paraId="0DE1E653" w14:textId="77777777" w:rsidTr="00FF7E45">
        <w:tblPrEx>
          <w:tblBorders>
            <w:top w:val="dashSmallGap" w:sz="4" w:space="0" w:color="BFBFBF"/>
            <w:left w:val="dashSmallGap" w:sz="4" w:space="0" w:color="BFBFBF"/>
            <w:bottom w:val="dashSmallGap" w:sz="4" w:space="0" w:color="BFBFBF"/>
            <w:right w:val="dashSmallGap" w:sz="4" w:space="0" w:color="BFBFBF"/>
            <w:insideH w:val="dashSmallGap" w:sz="4" w:space="0" w:color="BFBFBF"/>
            <w:insideV w:val="dashSmallGap" w:sz="4" w:space="0" w:color="BFBFBF"/>
          </w:tblBorders>
        </w:tblPrEx>
        <w:tc>
          <w:tcPr>
            <w:tcW w:w="9889" w:type="dxa"/>
            <w:gridSpan w:val="2"/>
          </w:tcPr>
          <w:p w14:paraId="76B4B71E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i/>
                <w:color w:val="auto"/>
                <w:sz w:val="18"/>
                <w:szCs w:val="18"/>
              </w:rPr>
              <w:t>If yes, please list the witnesses’ full names as well as a contact number for each.</w:t>
            </w:r>
          </w:p>
        </w:tc>
      </w:tr>
      <w:tr w:rsidR="001B22B0" w:rsidRPr="00BB300A" w14:paraId="06DE7433" w14:textId="77777777" w:rsidTr="00FF7E45">
        <w:tblPrEx>
          <w:tblBorders>
            <w:top w:val="dashSmallGap" w:sz="4" w:space="0" w:color="BFBFBF"/>
            <w:left w:val="dashSmallGap" w:sz="4" w:space="0" w:color="BFBFBF"/>
            <w:bottom w:val="dashSmallGap" w:sz="4" w:space="0" w:color="BFBFBF"/>
            <w:right w:val="dashSmallGap" w:sz="4" w:space="0" w:color="BFBFBF"/>
            <w:insideH w:val="dashSmallGap" w:sz="4" w:space="0" w:color="BFBFBF"/>
            <w:insideV w:val="dashSmallGap" w:sz="4" w:space="0" w:color="BFBFBF"/>
          </w:tblBorders>
        </w:tblPrEx>
        <w:trPr>
          <w:trHeight w:val="756"/>
        </w:trPr>
        <w:tc>
          <w:tcPr>
            <w:tcW w:w="9889" w:type="dxa"/>
            <w:gridSpan w:val="2"/>
          </w:tcPr>
          <w:p w14:paraId="2E4DAB56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74B2CA05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09FD2279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4F202AC9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20164F04" w14:textId="77777777" w:rsid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  <w:p w14:paraId="12E218CF" w14:textId="77777777" w:rsidR="001B22B0" w:rsidRPr="00BB300A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</w:tbl>
    <w:p w14:paraId="1F1C8872" w14:textId="77777777" w:rsidR="001B22B0" w:rsidRDefault="001B22B0" w:rsidP="001B22B0">
      <w:pPr>
        <w:keepNext/>
        <w:spacing w:before="40" w:after="40"/>
        <w:rPr>
          <w:rFonts w:cs="Arial"/>
          <w:b w:val="0"/>
          <w:color w:val="62AEC9"/>
          <w:szCs w:val="28"/>
          <w:lang w:eastAsia="en-AU"/>
        </w:rPr>
      </w:pPr>
      <w:r w:rsidRPr="00EE2C1C">
        <w:rPr>
          <w:rFonts w:cs="Arial"/>
          <w:color w:val="62AEC9"/>
          <w:szCs w:val="28"/>
          <w:lang w:eastAsia="en-AU"/>
        </w:rPr>
        <w:t xml:space="preserve">Section 4: </w:t>
      </w:r>
      <w:r>
        <w:rPr>
          <w:rFonts w:cs="Arial"/>
          <w:color w:val="62AEC9"/>
          <w:szCs w:val="28"/>
          <w:lang w:eastAsia="en-AU"/>
        </w:rPr>
        <w:t>Injury and Medical</w:t>
      </w:r>
    </w:p>
    <w:tbl>
      <w:tblPr>
        <w:tblW w:w="9889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1E0" w:firstRow="1" w:lastRow="1" w:firstColumn="1" w:lastColumn="1" w:noHBand="0" w:noVBand="0"/>
      </w:tblPr>
      <w:tblGrid>
        <w:gridCol w:w="9889"/>
      </w:tblGrid>
      <w:tr w:rsidR="001B22B0" w:rsidRPr="001B22B0" w14:paraId="56265082" w14:textId="77777777" w:rsidTr="00FF7E45">
        <w:tc>
          <w:tcPr>
            <w:tcW w:w="9889" w:type="dxa"/>
            <w:shd w:val="clear" w:color="auto" w:fill="D9D9D9"/>
          </w:tcPr>
          <w:p w14:paraId="24AB2E92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Describe the injury</w:t>
            </w:r>
          </w:p>
        </w:tc>
      </w:tr>
      <w:tr w:rsidR="001B22B0" w:rsidRPr="001B22B0" w14:paraId="52EE4D8D" w14:textId="77777777" w:rsidTr="00FF7E45">
        <w:trPr>
          <w:trHeight w:val="1247"/>
        </w:trPr>
        <w:tc>
          <w:tcPr>
            <w:tcW w:w="9889" w:type="dxa"/>
          </w:tcPr>
          <w:p w14:paraId="16EB7148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06BAAC47" wp14:editId="426FC422">
                  <wp:simplePos x="0" y="0"/>
                  <wp:positionH relativeFrom="page">
                    <wp:posOffset>70485</wp:posOffset>
                  </wp:positionH>
                  <wp:positionV relativeFrom="paragraph">
                    <wp:posOffset>50165</wp:posOffset>
                  </wp:positionV>
                  <wp:extent cx="1654175" cy="167449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67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599C4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ascii="Times New Roman" w:hAnsi="Times New Roman"/>
                <w:color w:val="auto"/>
                <w:sz w:val="22"/>
              </w:rPr>
              <w:t xml:space="preserve">                                                                      </w:t>
            </w: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Describe and mark on diagram bodily location of injury                                                                                                                                                   </w:t>
            </w:r>
          </w:p>
          <w:p w14:paraId="11C8E067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ascii="Times New Roman" w:hAnsi="Times New Roman"/>
                <w:color w:val="auto"/>
                <w:sz w:val="22"/>
              </w:rPr>
              <w:t xml:space="preserve">                                                                      </w:t>
            </w:r>
            <w:r w:rsidRPr="001B22B0">
              <w:rPr>
                <w:rFonts w:cs="Arial"/>
                <w:color w:val="auto"/>
                <w:sz w:val="18"/>
                <w:szCs w:val="18"/>
              </w:rPr>
              <w:t>Or list any damage to property</w:t>
            </w:r>
          </w:p>
          <w:p w14:paraId="62558DFB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0734C9BA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0F2B9B7F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16F91016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6BEAD144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2A6AFD2A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657EF79E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</w:tc>
      </w:tr>
    </w:tbl>
    <w:p w14:paraId="1B21FC4E" w14:textId="77777777" w:rsidR="001B22B0" w:rsidRPr="001B22B0" w:rsidRDefault="001B22B0" w:rsidP="001B22B0">
      <w:pPr>
        <w:keepNext/>
        <w:spacing w:before="40" w:after="40"/>
        <w:rPr>
          <w:rFonts w:cs="Arial"/>
          <w:b w:val="0"/>
          <w:color w:val="auto"/>
          <w:szCs w:val="28"/>
          <w:lang w:eastAsia="en-A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3827"/>
      </w:tblGrid>
      <w:tr w:rsidR="001B22B0" w:rsidRPr="001B22B0" w14:paraId="387DF638" w14:textId="77777777" w:rsidTr="00FF7E45">
        <w:tc>
          <w:tcPr>
            <w:tcW w:w="6062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01D90D43" w14:textId="77777777" w:rsidR="001B22B0" w:rsidRPr="001B22B0" w:rsidRDefault="001B22B0" w:rsidP="00FF7E45">
            <w:pPr>
              <w:pStyle w:val="Header"/>
              <w:keepNext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Was any first aid provided?         </w:t>
            </w:r>
          </w:p>
        </w:tc>
        <w:tc>
          <w:tcPr>
            <w:tcW w:w="3827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7EDE7D68" w14:textId="77777777" w:rsidR="001B22B0" w:rsidRPr="001B22B0" w:rsidRDefault="001B22B0" w:rsidP="00FF7E45">
            <w:pPr>
              <w:pStyle w:val="Header"/>
              <w:keepNext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Yes / No (Please circle your response)</w:t>
            </w:r>
          </w:p>
        </w:tc>
      </w:tr>
      <w:tr w:rsidR="001B22B0" w:rsidRPr="001B22B0" w14:paraId="7D4CBFB1" w14:textId="77777777" w:rsidTr="00FF7E45">
        <w:tc>
          <w:tcPr>
            <w:tcW w:w="9889" w:type="dxa"/>
            <w:gridSpan w:val="2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535BA16D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i/>
                <w:color w:val="auto"/>
                <w:sz w:val="18"/>
                <w:szCs w:val="18"/>
              </w:rPr>
              <w:t>If yes, please provide details.</w:t>
            </w:r>
          </w:p>
        </w:tc>
      </w:tr>
      <w:tr w:rsidR="001B22B0" w:rsidRPr="001B22B0" w14:paraId="020F53DB" w14:textId="77777777" w:rsidTr="00FF7E45">
        <w:trPr>
          <w:trHeight w:val="819"/>
        </w:trPr>
        <w:tc>
          <w:tcPr>
            <w:tcW w:w="9889" w:type="dxa"/>
            <w:gridSpan w:val="2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0462D520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5E96EEC9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5F537DC5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210CC5DC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1B22B0" w:rsidRPr="001B22B0" w14:paraId="6009400F" w14:textId="77777777" w:rsidTr="00FF7E45">
        <w:tc>
          <w:tcPr>
            <w:tcW w:w="6062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21109E40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Did the injured person require an Ambulance?          </w:t>
            </w:r>
          </w:p>
        </w:tc>
        <w:tc>
          <w:tcPr>
            <w:tcW w:w="3827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1593BEBE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Yes / No (Please circle your response)</w:t>
            </w:r>
          </w:p>
        </w:tc>
      </w:tr>
      <w:tr w:rsidR="001B22B0" w:rsidRPr="001B22B0" w14:paraId="5A43ECCD" w14:textId="77777777" w:rsidTr="00FF7E45">
        <w:tc>
          <w:tcPr>
            <w:tcW w:w="6062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5DEB72C3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Was the injured person transported to Hospital?          </w:t>
            </w:r>
          </w:p>
        </w:tc>
        <w:tc>
          <w:tcPr>
            <w:tcW w:w="3827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2C9E9196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Yes / No (Please circle your response)</w:t>
            </w:r>
          </w:p>
        </w:tc>
      </w:tr>
    </w:tbl>
    <w:p w14:paraId="7AE04EFC" w14:textId="77777777" w:rsidR="001B22B0" w:rsidRPr="00E361CB" w:rsidRDefault="001B22B0" w:rsidP="001B22B0">
      <w:pPr>
        <w:pStyle w:val="Header"/>
        <w:tabs>
          <w:tab w:val="left" w:pos="810"/>
          <w:tab w:val="left" w:leader="dot" w:pos="2970"/>
        </w:tabs>
        <w:ind w:left="-78"/>
        <w:rPr>
          <w:rFonts w:cs="Arial"/>
          <w:b w:val="0"/>
          <w:sz w:val="18"/>
          <w:szCs w:val="18"/>
        </w:rPr>
      </w:pPr>
    </w:p>
    <w:p w14:paraId="0A430393" w14:textId="77777777" w:rsidR="001B22B0" w:rsidRPr="00E361CB" w:rsidRDefault="001B22B0" w:rsidP="001B22B0">
      <w:pPr>
        <w:pStyle w:val="Header"/>
        <w:tabs>
          <w:tab w:val="left" w:pos="810"/>
          <w:tab w:val="left" w:leader="dot" w:pos="2970"/>
        </w:tabs>
        <w:ind w:left="-78"/>
        <w:rPr>
          <w:rFonts w:cs="Arial"/>
          <w:b w:val="0"/>
          <w:sz w:val="18"/>
          <w:szCs w:val="18"/>
        </w:rPr>
      </w:pPr>
    </w:p>
    <w:p w14:paraId="47ECD2C7" w14:textId="77777777" w:rsidR="001B22B0" w:rsidRPr="00EE2C1C" w:rsidRDefault="001B22B0" w:rsidP="001B22B0">
      <w:pPr>
        <w:keepNext/>
        <w:spacing w:before="40" w:after="40"/>
        <w:rPr>
          <w:rFonts w:cs="Arial"/>
          <w:b w:val="0"/>
          <w:color w:val="62AEC9"/>
          <w:szCs w:val="28"/>
          <w:lang w:eastAsia="en-AU"/>
        </w:rPr>
      </w:pPr>
      <w:r w:rsidRPr="00EE2C1C">
        <w:rPr>
          <w:rFonts w:cs="Arial"/>
          <w:color w:val="62AEC9"/>
          <w:szCs w:val="28"/>
          <w:lang w:eastAsia="en-AU"/>
        </w:rPr>
        <w:t xml:space="preserve">Section </w:t>
      </w:r>
      <w:r>
        <w:rPr>
          <w:rFonts w:cs="Arial"/>
          <w:color w:val="62AEC9"/>
          <w:szCs w:val="28"/>
          <w:lang w:eastAsia="en-AU"/>
        </w:rPr>
        <w:t>5</w:t>
      </w:r>
      <w:r w:rsidRPr="00EE2C1C">
        <w:rPr>
          <w:rFonts w:cs="Arial"/>
          <w:color w:val="62AEC9"/>
          <w:szCs w:val="28"/>
          <w:lang w:eastAsia="en-AU"/>
        </w:rPr>
        <w:t xml:space="preserve">: To be completed by </w:t>
      </w:r>
      <w:r>
        <w:rPr>
          <w:rFonts w:cs="Arial"/>
          <w:color w:val="62AEC9"/>
          <w:szCs w:val="28"/>
          <w:lang w:eastAsia="en-AU"/>
        </w:rPr>
        <w:t>the Investigating Officer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693"/>
        <w:gridCol w:w="3827"/>
      </w:tblGrid>
      <w:tr w:rsidR="001B22B0" w:rsidRPr="00A12AD0" w14:paraId="375B38F1" w14:textId="77777777" w:rsidTr="00FF7E45">
        <w:tc>
          <w:tcPr>
            <w:tcW w:w="6062" w:type="dxa"/>
            <w:gridSpan w:val="2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635EF4DB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Has an investigation been conducted into the incident and by who? </w:t>
            </w:r>
          </w:p>
          <w:p w14:paraId="4CE46A39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 Name of the person who conducted the investigation.   </w:t>
            </w:r>
          </w:p>
        </w:tc>
        <w:tc>
          <w:tcPr>
            <w:tcW w:w="3827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71CBDF6D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>Yes / No</w:t>
            </w:r>
          </w:p>
          <w:p w14:paraId="354746D1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  <w:p w14:paraId="0A74A143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</w:p>
        </w:tc>
      </w:tr>
      <w:tr w:rsidR="001B22B0" w:rsidRPr="00BB300A" w14:paraId="24B7D49D" w14:textId="77777777" w:rsidTr="00FF7E45">
        <w:tc>
          <w:tcPr>
            <w:tcW w:w="3369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41A458D5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Have the controls been implemented?          </w:t>
            </w:r>
          </w:p>
        </w:tc>
        <w:tc>
          <w:tcPr>
            <w:tcW w:w="6520" w:type="dxa"/>
            <w:gridSpan w:val="2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58F0B0B4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Yes / No                                                     Date       /         /              </w:t>
            </w:r>
          </w:p>
        </w:tc>
      </w:tr>
      <w:tr w:rsidR="001B22B0" w:rsidRPr="00BB300A" w14:paraId="29BDFEC8" w14:textId="77777777" w:rsidTr="001B22B0">
        <w:trPr>
          <w:trHeight w:val="238"/>
        </w:trPr>
        <w:tc>
          <w:tcPr>
            <w:tcW w:w="3369" w:type="dxa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D9D9D9"/>
          </w:tcPr>
          <w:p w14:paraId="3B64621A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Cs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iCs/>
                <w:color w:val="auto"/>
                <w:sz w:val="18"/>
                <w:szCs w:val="18"/>
              </w:rPr>
              <w:t>Name</w:t>
            </w:r>
          </w:p>
          <w:p w14:paraId="15145BD6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Cs/>
                <w:color w:val="auto"/>
                <w:sz w:val="18"/>
                <w:szCs w:val="18"/>
              </w:rPr>
            </w:pPr>
          </w:p>
          <w:p w14:paraId="4913D2CB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Cs/>
                <w:color w:val="auto"/>
                <w:sz w:val="18"/>
                <w:szCs w:val="18"/>
              </w:rPr>
            </w:pPr>
          </w:p>
          <w:p w14:paraId="188A9C7A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Cs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iCs/>
                <w:color w:val="auto"/>
                <w:sz w:val="18"/>
                <w:szCs w:val="18"/>
              </w:rPr>
              <w:t>Signature and Date</w:t>
            </w:r>
          </w:p>
        </w:tc>
        <w:tc>
          <w:tcPr>
            <w:tcW w:w="6520" w:type="dxa"/>
            <w:gridSpan w:val="2"/>
            <w:tcBorders>
              <w:top w:val="dashSmallGap" w:sz="4" w:space="0" w:color="BFBFBF"/>
              <w:left w:val="dashSmallGap" w:sz="4" w:space="0" w:color="BFBFBF"/>
              <w:bottom w:val="dashSmallGap" w:sz="4" w:space="0" w:color="BFBFBF"/>
              <w:right w:val="dashSmallGap" w:sz="4" w:space="0" w:color="BFBFBF"/>
            </w:tcBorders>
          </w:tcPr>
          <w:p w14:paraId="18A1A8EC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</w:p>
          <w:p w14:paraId="0CDA2CD8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p w14:paraId="28F71C68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                                                                                                </w:t>
            </w:r>
          </w:p>
          <w:p w14:paraId="2B0995A1" w14:textId="77777777" w:rsidR="001B22B0" w:rsidRPr="001B22B0" w:rsidRDefault="001B22B0" w:rsidP="00FF7E45">
            <w:pPr>
              <w:pStyle w:val="Header"/>
              <w:tabs>
                <w:tab w:val="left" w:pos="810"/>
                <w:tab w:val="left" w:leader="dot" w:pos="2970"/>
              </w:tabs>
              <w:spacing w:before="40" w:after="40"/>
              <w:rPr>
                <w:rFonts w:cs="Arial"/>
                <w:b w:val="0"/>
                <w:i/>
                <w:color w:val="auto"/>
                <w:sz w:val="18"/>
                <w:szCs w:val="18"/>
              </w:rPr>
            </w:pPr>
            <w:r w:rsidRPr="001B22B0">
              <w:rPr>
                <w:rFonts w:cs="Arial"/>
                <w:color w:val="auto"/>
                <w:sz w:val="18"/>
                <w:szCs w:val="18"/>
              </w:rPr>
              <w:t xml:space="preserve">                                                                                     Date      /        /              </w:t>
            </w:r>
          </w:p>
        </w:tc>
      </w:tr>
    </w:tbl>
    <w:p w14:paraId="78E40875" w14:textId="77777777" w:rsidR="001B22B0" w:rsidRDefault="000A2CB0" w:rsidP="007534C3">
      <w:pPr>
        <w:pStyle w:val="Header"/>
        <w:tabs>
          <w:tab w:val="left" w:pos="810"/>
          <w:tab w:val="left" w:leader="dot" w:pos="2970"/>
        </w:tabs>
      </w:pPr>
      <w:r>
        <w:rPr>
          <w:noProof/>
        </w:rPr>
        <w:lastRenderedPageBreak/>
        <w:drawing>
          <wp:inline distT="0" distB="0" distL="0" distR="0" wp14:anchorId="54C429DC" wp14:editId="0486D124">
            <wp:extent cx="6309360" cy="89173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zard Report form-page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6D7C" w14:textId="472B4DEE" w:rsidR="000A2CB0" w:rsidRDefault="000A2CB0" w:rsidP="007534C3">
      <w:pPr>
        <w:pStyle w:val="Header"/>
        <w:tabs>
          <w:tab w:val="left" w:pos="810"/>
          <w:tab w:val="left" w:leader="dot" w:pos="2970"/>
        </w:tabs>
        <w:sectPr w:rsidR="000A2CB0" w:rsidSect="00FD113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48A6E2B0" w14:textId="4FC8D9CB" w:rsidR="00143DA8" w:rsidRDefault="00143DA8" w:rsidP="00143DA8"/>
    <w:p w14:paraId="45535E6B" w14:textId="77777777" w:rsidR="00143DA8" w:rsidRDefault="00143DA8" w:rsidP="00143DA8"/>
    <w:p w14:paraId="2A59F89A" w14:textId="77777777" w:rsidR="00143DA8" w:rsidRPr="004E2299" w:rsidRDefault="008F74AD" w:rsidP="008F74AD">
      <w:pPr>
        <w:rPr>
          <w:rFonts w:ascii="Arial" w:hAnsi="Arial" w:cs="Arial"/>
          <w:b w:val="0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                                 </w:t>
      </w:r>
      <w:r w:rsidR="00143DA8" w:rsidRPr="004E2299">
        <w:rPr>
          <w:rFonts w:ascii="Arial" w:hAnsi="Arial" w:cs="Arial"/>
          <w:bCs/>
          <w:sz w:val="32"/>
          <w:szCs w:val="32"/>
        </w:rPr>
        <w:t>Risk Assessment</w:t>
      </w:r>
    </w:p>
    <w:p w14:paraId="58A2FB98" w14:textId="77777777" w:rsidR="00143DA8" w:rsidRDefault="00143DA8" w:rsidP="00143DA8"/>
    <w:tbl>
      <w:tblPr>
        <w:tblW w:w="10632" w:type="dxa"/>
        <w:tblInd w:w="-4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32"/>
      </w:tblGrid>
      <w:tr w:rsidR="00143DA8" w:rsidRPr="008F74AD" w14:paraId="4F40E23A" w14:textId="77777777" w:rsidTr="008F74AD">
        <w:trPr>
          <w:trHeight w:hRule="exact" w:val="2002"/>
        </w:trPr>
        <w:tc>
          <w:tcPr>
            <w:tcW w:w="10632" w:type="dxa"/>
            <w:tcBorders>
              <w:top w:val="single" w:sz="9" w:space="0" w:color="auto"/>
              <w:left w:val="single" w:sz="9" w:space="0" w:color="auto"/>
              <w:bottom w:val="single" w:sz="9" w:space="0" w:color="auto"/>
              <w:right w:val="single" w:sz="9" w:space="0" w:color="auto"/>
            </w:tcBorders>
          </w:tcPr>
          <w:p w14:paraId="7F9AD347" w14:textId="77777777" w:rsidR="00143DA8" w:rsidRPr="008F74AD" w:rsidRDefault="00143DA8" w:rsidP="00FF7E45">
            <w:pPr>
              <w:pStyle w:val="Style1"/>
              <w:kinsoku w:val="0"/>
              <w:autoSpaceDE/>
              <w:autoSpaceDN/>
              <w:adjustRightInd/>
              <w:spacing w:before="72" w:line="213" w:lineRule="auto"/>
              <w:ind w:right="4204"/>
              <w:jc w:val="center"/>
              <w:rPr>
                <w:rStyle w:val="CharacterStyle1"/>
                <w:rFonts w:ascii="Arial" w:hAnsi="Arial" w:cs="Arial"/>
                <w:b/>
                <w:bCs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Hazard Identification</w:t>
            </w:r>
          </w:p>
          <w:p w14:paraId="71A83B8F" w14:textId="77777777" w:rsidR="00143DA8" w:rsidRPr="008F74AD" w:rsidRDefault="00143DA8" w:rsidP="00FF7E45">
            <w:pPr>
              <w:pStyle w:val="Style1"/>
              <w:kinsoku w:val="0"/>
              <w:autoSpaceDE/>
              <w:autoSpaceDN/>
              <w:adjustRightInd/>
              <w:spacing w:before="108" w:line="211" w:lineRule="auto"/>
              <w:ind w:left="86"/>
              <w:rPr>
                <w:rStyle w:val="CharacterStyle1"/>
                <w:rFonts w:ascii="Arial" w:hAnsi="Arial" w:cs="Arial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>Form completed by:                                                    H</w:t>
            </w:r>
            <w:r w:rsidRPr="008F74AD">
              <w:rPr>
                <w:rStyle w:val="CharacterStyle1"/>
                <w:rFonts w:ascii="Arial" w:hAnsi="Arial" w:cs="Arial"/>
                <w:sz w:val="24"/>
                <w:szCs w:val="24"/>
              </w:rPr>
              <w:t>azard:</w:t>
            </w:r>
          </w:p>
          <w:p w14:paraId="5E01C506" w14:textId="77777777" w:rsidR="008F74AD" w:rsidRDefault="00143DA8" w:rsidP="00FF7E45">
            <w:pPr>
              <w:pStyle w:val="Style1"/>
              <w:tabs>
                <w:tab w:val="right" w:pos="7742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 xml:space="preserve">Date:         /           /                                                      </w:t>
            </w:r>
          </w:p>
          <w:p w14:paraId="04F05C90" w14:textId="77777777" w:rsidR="00143DA8" w:rsidRPr="008F74AD" w:rsidRDefault="008F74AD" w:rsidP="00FF7E45">
            <w:pPr>
              <w:pStyle w:val="Style1"/>
              <w:tabs>
                <w:tab w:val="right" w:pos="7742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</w:pPr>
            <w:r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 xml:space="preserve">                                                                                     </w:t>
            </w:r>
            <w:r w:rsidR="00143DA8"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>Associated Risk/s:</w:t>
            </w:r>
          </w:p>
          <w:p w14:paraId="141BAA93" w14:textId="77777777" w:rsidR="00143DA8" w:rsidRPr="008F74AD" w:rsidRDefault="00143DA8" w:rsidP="00FF7E45">
            <w:pPr>
              <w:pStyle w:val="Style1"/>
              <w:tabs>
                <w:tab w:val="right" w:pos="7742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>Signature:</w:t>
            </w:r>
          </w:p>
          <w:p w14:paraId="046B8DF7" w14:textId="77777777" w:rsidR="00143DA8" w:rsidRPr="008F74AD" w:rsidRDefault="00143DA8" w:rsidP="00FF7E45">
            <w:pPr>
              <w:pStyle w:val="Style1"/>
              <w:tabs>
                <w:tab w:val="right" w:pos="7742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</w:pPr>
          </w:p>
          <w:p w14:paraId="2D31F7ED" w14:textId="77777777" w:rsidR="00143DA8" w:rsidRPr="008F74AD" w:rsidRDefault="00143DA8" w:rsidP="00FF7E45">
            <w:pPr>
              <w:pStyle w:val="Style1"/>
              <w:tabs>
                <w:tab w:val="right" w:pos="7742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</w:pPr>
          </w:p>
          <w:p w14:paraId="7101059A" w14:textId="77777777" w:rsidR="00143DA8" w:rsidRPr="008F74AD" w:rsidRDefault="00143DA8" w:rsidP="00FF7E45">
            <w:pPr>
              <w:pStyle w:val="Style1"/>
              <w:tabs>
                <w:tab w:val="right" w:pos="7742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ab/>
            </w:r>
          </w:p>
        </w:tc>
      </w:tr>
    </w:tbl>
    <w:p w14:paraId="07339986" w14:textId="77777777" w:rsidR="00143DA8" w:rsidRDefault="00143DA8" w:rsidP="00143DA8"/>
    <w:tbl>
      <w:tblPr>
        <w:tblW w:w="11058" w:type="dxa"/>
        <w:tblInd w:w="-5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8"/>
      </w:tblGrid>
      <w:tr w:rsidR="00143DA8" w:rsidRPr="008F74AD" w14:paraId="37ED02EF" w14:textId="77777777" w:rsidTr="002531C9">
        <w:trPr>
          <w:trHeight w:hRule="exact" w:val="1719"/>
        </w:trPr>
        <w:tc>
          <w:tcPr>
            <w:tcW w:w="11058" w:type="dxa"/>
            <w:tcBorders>
              <w:top w:val="single" w:sz="9" w:space="0" w:color="auto"/>
              <w:left w:val="single" w:sz="9" w:space="0" w:color="auto"/>
              <w:bottom w:val="single" w:sz="9" w:space="0" w:color="auto"/>
              <w:right w:val="single" w:sz="9" w:space="0" w:color="auto"/>
            </w:tcBorders>
          </w:tcPr>
          <w:p w14:paraId="619563F9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t xml:space="preserve">Risk Assessment (Refer to </w:t>
            </w:r>
            <w:r w:rsidR="00BC3B34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t>D</w:t>
            </w:r>
            <w:r w:rsidRPr="008F74AD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t>escriptors)</w:t>
            </w:r>
          </w:p>
          <w:p w14:paraId="3B292D6F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>Existing control measures (if any)</w:t>
            </w:r>
          </w:p>
          <w:p w14:paraId="35C0DD55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color w:val="5951C8" w:themeColor="text1" w:themeTint="80"/>
                <w:spacing w:val="-4"/>
                <w:sz w:val="24"/>
                <w:szCs w:val="24"/>
              </w:rPr>
              <w:t>Likelihood:</w:t>
            </w: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>Almost certain</w:t>
            </w: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ab/>
              <w:t>Likely</w:t>
            </w: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>Possible</w:t>
            </w: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pacing w:val="-8"/>
                <w:sz w:val="24"/>
                <w:szCs w:val="24"/>
              </w:rPr>
              <w:t>Unlikely</w:t>
            </w:r>
            <w:r w:rsidRPr="008F74AD">
              <w:rPr>
                <w:rStyle w:val="CharacterStyle1"/>
                <w:rFonts w:ascii="Arial" w:hAnsi="Arial" w:cs="Arial"/>
                <w:spacing w:val="-8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z w:val="24"/>
                <w:szCs w:val="24"/>
              </w:rPr>
              <w:t>Rare</w:t>
            </w:r>
          </w:p>
          <w:p w14:paraId="42F7CFD5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854"/>
              </w:tabs>
              <w:kinsoku w:val="0"/>
              <w:autoSpaceDE/>
              <w:autoSpaceDN/>
              <w:adjustRightInd/>
              <w:spacing w:before="72"/>
              <w:ind w:left="86"/>
              <w:rPr>
                <w:rStyle w:val="CharacterStyle1"/>
                <w:rFonts w:ascii="Arial" w:hAnsi="Arial" w:cs="Arial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color w:val="5951C8" w:themeColor="text1" w:themeTint="80"/>
                <w:spacing w:val="-10"/>
                <w:sz w:val="24"/>
                <w:szCs w:val="24"/>
              </w:rPr>
              <w:t>Consequences:</w:t>
            </w:r>
            <w:r w:rsidRPr="008F74AD">
              <w:rPr>
                <w:rStyle w:val="CharacterStyle1"/>
                <w:rFonts w:ascii="Arial" w:hAnsi="Arial" w:cs="Arial"/>
                <w:spacing w:val="-10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>Catastrophic</w:t>
            </w: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pacing w:val="-10"/>
                <w:sz w:val="24"/>
                <w:szCs w:val="24"/>
              </w:rPr>
              <w:t>Major</w:t>
            </w:r>
            <w:r w:rsidRPr="008F74AD">
              <w:rPr>
                <w:rStyle w:val="CharacterStyle1"/>
                <w:rFonts w:ascii="Arial" w:hAnsi="Arial" w:cs="Arial"/>
                <w:spacing w:val="-10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>Moderate</w:t>
            </w:r>
            <w:r w:rsidRPr="008F74AD">
              <w:rPr>
                <w:rStyle w:val="CharacterStyle1"/>
                <w:rFonts w:ascii="Arial" w:hAnsi="Arial" w:cs="Arial"/>
                <w:spacing w:val="-6"/>
                <w:sz w:val="24"/>
                <w:szCs w:val="24"/>
              </w:rPr>
              <w:tab/>
            </w:r>
            <w:r w:rsidRPr="008F74AD">
              <w:rPr>
                <w:rStyle w:val="CharacterStyle1"/>
                <w:rFonts w:ascii="Arial" w:hAnsi="Arial" w:cs="Arial"/>
                <w:sz w:val="24"/>
                <w:szCs w:val="24"/>
              </w:rPr>
              <w:t>Minor</w:t>
            </w:r>
            <w:r w:rsidRPr="008F74AD">
              <w:rPr>
                <w:rStyle w:val="CharacterStyle1"/>
                <w:rFonts w:ascii="Arial" w:hAnsi="Arial" w:cs="Arial"/>
                <w:sz w:val="24"/>
                <w:szCs w:val="24"/>
              </w:rPr>
              <w:tab/>
              <w:t>Insignificant</w:t>
            </w:r>
          </w:p>
        </w:tc>
      </w:tr>
      <w:tr w:rsidR="00143DA8" w14:paraId="355B9563" w14:textId="77777777" w:rsidTr="001A4037">
        <w:trPr>
          <w:trHeight w:hRule="exact" w:val="2889"/>
        </w:trPr>
        <w:tc>
          <w:tcPr>
            <w:tcW w:w="11058" w:type="dxa"/>
            <w:tcBorders>
              <w:top w:val="single" w:sz="9" w:space="0" w:color="auto"/>
              <w:left w:val="single" w:sz="9" w:space="0" w:color="auto"/>
              <w:bottom w:val="single" w:sz="9" w:space="0" w:color="auto"/>
              <w:right w:val="single" w:sz="9" w:space="0" w:color="auto"/>
            </w:tcBorders>
          </w:tcPr>
          <w:p w14:paraId="1A965B86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t>Risk Control</w:t>
            </w:r>
          </w:p>
          <w:p w14:paraId="1541EF36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>Possible control options:</w:t>
            </w:r>
          </w:p>
          <w:p w14:paraId="1D82A1B1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t>Elimination, Substitution, Engineering, Administrative or Personal Protective Equipment:</w:t>
            </w:r>
          </w:p>
          <w:p w14:paraId="3781CA2F" w14:textId="77777777" w:rsidR="002531C9" w:rsidRPr="008F74AD" w:rsidRDefault="00143DA8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  <w:t>Preferred control option/s:</w:t>
            </w:r>
          </w:p>
          <w:p w14:paraId="09364079" w14:textId="77777777" w:rsidR="002531C9" w:rsidRPr="008F74AD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  <w:sz w:val="24"/>
                <w:szCs w:val="24"/>
              </w:rPr>
            </w:pPr>
          </w:p>
          <w:p w14:paraId="01541BCE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12BB6A02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3ADE7CBC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04640B82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0D1A35DF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419175F7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0467694A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0E3EE638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1E12BDE0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500AF172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4EDD8FA9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24DD19CB" w14:textId="77777777" w:rsid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  <w:p w14:paraId="51333A97" w14:textId="77777777" w:rsidR="002531C9" w:rsidRPr="002531C9" w:rsidRDefault="002531C9" w:rsidP="002531C9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4"/>
              </w:rPr>
            </w:pPr>
          </w:p>
        </w:tc>
      </w:tr>
      <w:tr w:rsidR="002531C9" w:rsidRPr="008F74AD" w14:paraId="369A8B73" w14:textId="77777777" w:rsidTr="002531C9">
        <w:trPr>
          <w:trHeight w:hRule="exact" w:val="3218"/>
        </w:trPr>
        <w:tc>
          <w:tcPr>
            <w:tcW w:w="11058" w:type="dxa"/>
            <w:tcBorders>
              <w:top w:val="single" w:sz="9" w:space="0" w:color="auto"/>
              <w:left w:val="single" w:sz="9" w:space="0" w:color="auto"/>
              <w:bottom w:val="single" w:sz="9" w:space="0" w:color="auto"/>
              <w:right w:val="single" w:sz="9" w:space="0" w:color="auto"/>
            </w:tcBorders>
          </w:tcPr>
          <w:tbl>
            <w:tblPr>
              <w:tblStyle w:val="TableGrid"/>
              <w:tblpPr w:leftFromText="180" w:rightFromText="180" w:vertAnchor="text" w:horzAnchor="margin" w:tblpXSpec="center" w:tblpY="-329"/>
              <w:tblOverlap w:val="never"/>
              <w:tblW w:w="11167" w:type="dxa"/>
              <w:tblLayout w:type="fixed"/>
              <w:tblLook w:val="04A0" w:firstRow="1" w:lastRow="0" w:firstColumn="1" w:lastColumn="0" w:noHBand="0" w:noVBand="1"/>
            </w:tblPr>
            <w:tblGrid>
              <w:gridCol w:w="1861"/>
              <w:gridCol w:w="1861"/>
              <w:gridCol w:w="1861"/>
              <w:gridCol w:w="1861"/>
              <w:gridCol w:w="1861"/>
              <w:gridCol w:w="1862"/>
            </w:tblGrid>
            <w:tr w:rsidR="001A4037" w:rsidRPr="008F74AD" w14:paraId="58F80116" w14:textId="77777777" w:rsidTr="001A4037">
              <w:tc>
                <w:tcPr>
                  <w:tcW w:w="1861" w:type="dxa"/>
                </w:tcPr>
                <w:p w14:paraId="157ECB56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jc w:val="center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t>Control option</w:t>
                  </w:r>
                </w:p>
              </w:tc>
              <w:tc>
                <w:tcPr>
                  <w:tcW w:w="1861" w:type="dxa"/>
                </w:tcPr>
                <w:p w14:paraId="3C4B69F3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jc w:val="center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w w:val="110"/>
                    </w:rPr>
                    <w:t>Resources required</w:t>
                  </w:r>
                </w:p>
              </w:tc>
              <w:tc>
                <w:tcPr>
                  <w:tcW w:w="1861" w:type="dxa"/>
                </w:tcPr>
                <w:p w14:paraId="342C6299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jc w:val="center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t>Person(s)</w:t>
                  </w: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br/>
                    <w:t>responsible</w:t>
                  </w:r>
                </w:p>
              </w:tc>
              <w:tc>
                <w:tcPr>
                  <w:tcW w:w="1861" w:type="dxa"/>
                </w:tcPr>
                <w:p w14:paraId="25CF60D3" w14:textId="77777777" w:rsidR="001A4037" w:rsidRPr="008F74AD" w:rsidRDefault="008F74AD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jc w:val="center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  <w:r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t>I</w:t>
                  </w:r>
                  <w:r w:rsidR="001A4037"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t>mplementation</w:t>
                  </w:r>
                  <w:r w:rsidR="001A4037"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br/>
                  </w:r>
                  <w:r w:rsidR="001A4037"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w w:val="110"/>
                    </w:rPr>
                    <w:t>date</w:t>
                  </w:r>
                </w:p>
              </w:tc>
              <w:tc>
                <w:tcPr>
                  <w:tcW w:w="1861" w:type="dxa"/>
                </w:tcPr>
                <w:p w14:paraId="1FC23EF1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jc w:val="center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t>Sign off and date</w:t>
                  </w:r>
                </w:p>
              </w:tc>
              <w:tc>
                <w:tcPr>
                  <w:tcW w:w="1862" w:type="dxa"/>
                </w:tcPr>
                <w:p w14:paraId="79F5778B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jc w:val="center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t>Scheduled review</w:t>
                  </w: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spacing w:val="-6"/>
                      <w:w w:val="110"/>
                    </w:rPr>
                    <w:br/>
                  </w:r>
                  <w:r w:rsidRPr="008F74AD">
                    <w:rPr>
                      <w:rStyle w:val="CharacterStyle1"/>
                      <w:rFonts w:ascii="Arial" w:hAnsi="Arial" w:cs="Arial"/>
                      <w:b/>
                      <w:bCs/>
                      <w:i/>
                      <w:iCs/>
                      <w:w w:val="110"/>
                    </w:rPr>
                    <w:t>date</w:t>
                  </w:r>
                </w:p>
              </w:tc>
            </w:tr>
            <w:tr w:rsidR="001A4037" w:rsidRPr="008F74AD" w14:paraId="6617663E" w14:textId="77777777" w:rsidTr="001A4037">
              <w:tc>
                <w:tcPr>
                  <w:tcW w:w="1861" w:type="dxa"/>
                </w:tcPr>
                <w:p w14:paraId="3D4E90EB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0A1A5EBE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30B14A8F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1C8617E2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5F4EFAF6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73FEA29B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0AB0FC16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2" w:type="dxa"/>
                </w:tcPr>
                <w:p w14:paraId="42C3A17F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</w:tr>
            <w:tr w:rsidR="001A4037" w:rsidRPr="008F74AD" w14:paraId="60FD8D81" w14:textId="77777777" w:rsidTr="001A4037">
              <w:tc>
                <w:tcPr>
                  <w:tcW w:w="1861" w:type="dxa"/>
                </w:tcPr>
                <w:p w14:paraId="2ABA41F3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4680D08F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56CDCA26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2FD10998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0169D461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54053DA4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2" w:type="dxa"/>
                </w:tcPr>
                <w:p w14:paraId="681AA374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</w:tr>
            <w:tr w:rsidR="001A4037" w:rsidRPr="008F74AD" w14:paraId="1D92E39F" w14:textId="77777777" w:rsidTr="001A4037">
              <w:tc>
                <w:tcPr>
                  <w:tcW w:w="1861" w:type="dxa"/>
                </w:tcPr>
                <w:p w14:paraId="7A2A6B12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485A903E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555C7A5B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57CEDB1C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35B8AA26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086439A4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2" w:type="dxa"/>
                </w:tcPr>
                <w:p w14:paraId="08040726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</w:tr>
            <w:tr w:rsidR="001A4037" w:rsidRPr="008F74AD" w14:paraId="077EFE7F" w14:textId="77777777" w:rsidTr="001A4037">
              <w:tc>
                <w:tcPr>
                  <w:tcW w:w="1861" w:type="dxa"/>
                </w:tcPr>
                <w:p w14:paraId="273301B0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6AD475E1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73BB3ABC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70C94431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  <w:p w14:paraId="7449FC6A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55656F02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2F608D59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261B5F35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1" w:type="dxa"/>
                </w:tcPr>
                <w:p w14:paraId="03203FDC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  <w:tc>
                <w:tcPr>
                  <w:tcW w:w="1862" w:type="dxa"/>
                </w:tcPr>
                <w:p w14:paraId="073E98F7" w14:textId="77777777" w:rsidR="001A4037" w:rsidRPr="008F74AD" w:rsidRDefault="001A4037" w:rsidP="001A4037">
                  <w:pPr>
                    <w:pStyle w:val="Style1"/>
                    <w:tabs>
                      <w:tab w:val="left" w:pos="2069"/>
                      <w:tab w:val="left" w:pos="4109"/>
                      <w:tab w:val="left" w:pos="5482"/>
                      <w:tab w:val="left" w:pos="7243"/>
                      <w:tab w:val="right" w:pos="9216"/>
                    </w:tabs>
                    <w:kinsoku w:val="0"/>
                    <w:autoSpaceDE/>
                    <w:autoSpaceDN/>
                    <w:adjustRightInd/>
                    <w:spacing w:before="108"/>
                    <w:rPr>
                      <w:rStyle w:val="CharacterStyle1"/>
                      <w:rFonts w:ascii="Arial" w:hAnsi="Arial" w:cs="Arial"/>
                      <w:b/>
                      <w:bCs/>
                      <w:spacing w:val="-4"/>
                    </w:rPr>
                  </w:pPr>
                </w:p>
              </w:tc>
            </w:tr>
          </w:tbl>
          <w:p w14:paraId="2DF6128A" w14:textId="77777777" w:rsidR="002531C9" w:rsidRPr="008F74AD" w:rsidRDefault="002531C9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</w:rPr>
            </w:pPr>
          </w:p>
          <w:p w14:paraId="5431FC7F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</w:rPr>
            </w:pPr>
          </w:p>
          <w:p w14:paraId="1CB06835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</w:rPr>
            </w:pPr>
          </w:p>
        </w:tc>
      </w:tr>
      <w:tr w:rsidR="00143DA8" w14:paraId="430D7031" w14:textId="77777777" w:rsidTr="001A4037">
        <w:trPr>
          <w:trHeight w:hRule="exact" w:val="11069"/>
        </w:trPr>
        <w:tc>
          <w:tcPr>
            <w:tcW w:w="11058" w:type="dxa"/>
            <w:tcBorders>
              <w:top w:val="single" w:sz="9" w:space="0" w:color="auto"/>
              <w:left w:val="single" w:sz="9" w:space="0" w:color="auto"/>
              <w:bottom w:val="single" w:sz="9" w:space="0" w:color="auto"/>
              <w:right w:val="single" w:sz="9" w:space="0" w:color="auto"/>
            </w:tcBorders>
            <w:shd w:val="clear" w:color="auto" w:fill="FFFFFF" w:themeFill="background1"/>
          </w:tcPr>
          <w:p w14:paraId="61E49E95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lastRenderedPageBreak/>
              <w:t>Implementation Plan</w:t>
            </w:r>
          </w:p>
          <w:p w14:paraId="1AA491DF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</w:p>
          <w:p w14:paraId="367CE663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jc w:val="center"/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</w:p>
          <w:p w14:paraId="709F3DA7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Are control measures in place?  </w:t>
            </w:r>
            <w:r w:rsid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                                                                                    </w:t>
            </w: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Yes/No                                </w:t>
            </w:r>
          </w:p>
          <w:p w14:paraId="280D19C5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19A255D6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03C3C039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07B1F725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5162EEE7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5B73F10D" w14:textId="77777777" w:rsidR="001A4037" w:rsidRPr="008F74AD" w:rsidRDefault="001A4037" w:rsidP="001A4037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Are they sufficient   </w:t>
            </w:r>
            <w:r w:rsid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                                                               </w:t>
            </w: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Yes/No (If no complete recommendation/s) </w:t>
            </w:r>
          </w:p>
          <w:p w14:paraId="09F37776" w14:textId="77777777" w:rsidR="008F74AD" w:rsidRDefault="008F74AD" w:rsidP="001A4037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5C3AA762" w14:textId="77777777" w:rsidR="001A4037" w:rsidRPr="008F74AD" w:rsidRDefault="001A4037" w:rsidP="001A4037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>Recommendation/s:</w:t>
            </w:r>
          </w:p>
          <w:p w14:paraId="5134394F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sz w:val="24"/>
                <w:szCs w:val="24"/>
              </w:rPr>
            </w:pPr>
          </w:p>
          <w:p w14:paraId="5B877C51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77B9097D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10ADE6FD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7A834502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18FB5A69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7DC82B35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032E91E2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2C9F47DF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7594F567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6E975485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3E9265EE" w14:textId="77777777" w:rsidR="001A4037" w:rsidRPr="008F74AD" w:rsidRDefault="001A4037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115D3FCB" w14:textId="77777777" w:rsidR="00143DA8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Name:                                                                       Signature:                                                               </w:t>
            </w:r>
          </w:p>
          <w:p w14:paraId="41650A8A" w14:textId="77777777" w:rsidR="008F74AD" w:rsidRDefault="008F74AD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</w:p>
          <w:p w14:paraId="5C522806" w14:textId="77777777" w:rsidR="008F74AD" w:rsidRPr="008F74AD" w:rsidRDefault="008F74AD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>Date       /          /</w:t>
            </w:r>
          </w:p>
          <w:p w14:paraId="56D64A7E" w14:textId="77777777" w:rsidR="00143DA8" w:rsidRPr="008F74AD" w:rsidRDefault="00143DA8" w:rsidP="00FF7E45">
            <w:pPr>
              <w:pStyle w:val="Style1"/>
              <w:tabs>
                <w:tab w:val="left" w:pos="2069"/>
                <w:tab w:val="left" w:pos="4109"/>
                <w:tab w:val="left" w:pos="5482"/>
                <w:tab w:val="left" w:pos="7243"/>
                <w:tab w:val="right" w:pos="9216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</w:pPr>
            <w:r w:rsidRPr="008F74AD">
              <w:rPr>
                <w:rStyle w:val="CharacterStyle1"/>
                <w:rFonts w:ascii="Arial" w:hAnsi="Arial" w:cs="Arial"/>
                <w:spacing w:val="-2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14:paraId="75F49538" w14:textId="77777777" w:rsidR="00143DA8" w:rsidRPr="00712F51" w:rsidRDefault="00143DA8" w:rsidP="00FF7E45">
            <w:pPr>
              <w:pStyle w:val="Style1"/>
              <w:tabs>
                <w:tab w:val="left" w:pos="1344"/>
              </w:tabs>
              <w:kinsoku w:val="0"/>
              <w:autoSpaceDE/>
              <w:autoSpaceDN/>
              <w:adjustRightInd/>
              <w:spacing w:before="108"/>
              <w:ind w:left="86"/>
              <w:rPr>
                <w:rStyle w:val="CharacterStyle1"/>
                <w:rFonts w:ascii="Arial" w:hAnsi="Arial" w:cs="Arial"/>
                <w:b/>
                <w:bCs/>
                <w:spacing w:val="-4"/>
              </w:rPr>
            </w:pPr>
            <w:r w:rsidRPr="008F74AD">
              <w:rPr>
                <w:rStyle w:val="CharacterStyle1"/>
                <w:rFonts w:ascii="Arial" w:hAnsi="Arial" w:cs="Arial"/>
                <w:b/>
                <w:bCs/>
                <w:spacing w:val="-4"/>
                <w:sz w:val="24"/>
                <w:szCs w:val="24"/>
              </w:rPr>
              <w:tab/>
            </w:r>
          </w:p>
        </w:tc>
      </w:tr>
    </w:tbl>
    <w:p w14:paraId="7595E289" w14:textId="77777777" w:rsidR="002531C9" w:rsidRDefault="002531C9" w:rsidP="00143DA8">
      <w:pPr>
        <w:pStyle w:val="Heading1"/>
        <w:jc w:val="center"/>
        <w:rPr>
          <w:color w:val="auto"/>
          <w:sz w:val="28"/>
        </w:rPr>
      </w:pPr>
      <w:bookmarkStart w:id="0" w:name="_Toc527112643"/>
    </w:p>
    <w:p w14:paraId="1220A0B4" w14:textId="77777777" w:rsidR="002531C9" w:rsidRDefault="002531C9" w:rsidP="00143DA8">
      <w:pPr>
        <w:pStyle w:val="Heading1"/>
        <w:jc w:val="center"/>
        <w:rPr>
          <w:color w:val="auto"/>
          <w:sz w:val="28"/>
        </w:rPr>
      </w:pPr>
    </w:p>
    <w:bookmarkEnd w:id="0"/>
    <w:p w14:paraId="08C1C17B" w14:textId="5FDD8057" w:rsidR="00143DA8" w:rsidRDefault="00143DA8" w:rsidP="00143DA8">
      <w:pPr>
        <w:rPr>
          <w:rFonts w:ascii="Arial" w:hAnsi="Arial"/>
          <w:color w:val="auto"/>
        </w:rPr>
      </w:pPr>
    </w:p>
    <w:p w14:paraId="4F9179B3" w14:textId="77777777" w:rsidR="00FE14D7" w:rsidRPr="00143DA8" w:rsidRDefault="00FE14D7" w:rsidP="00143DA8">
      <w:pPr>
        <w:rPr>
          <w:rFonts w:ascii="Arial" w:hAnsi="Arial"/>
          <w:color w:val="auto"/>
        </w:rPr>
      </w:pPr>
    </w:p>
    <w:p w14:paraId="0C2845FB" w14:textId="77777777" w:rsidR="002531C9" w:rsidRDefault="002531C9" w:rsidP="002531C9">
      <w:pPr>
        <w:rPr>
          <w:rFonts w:ascii="Arial" w:hAnsi="Arial"/>
          <w:color w:val="auto"/>
        </w:rPr>
      </w:pPr>
      <w:bookmarkStart w:id="1" w:name="_Hlk36892650"/>
    </w:p>
    <w:p w14:paraId="1D41FEC2" w14:textId="77777777" w:rsidR="00FE14D7" w:rsidRDefault="00FE14D7" w:rsidP="00FE14D7">
      <w:pPr>
        <w:jc w:val="center"/>
        <w:rPr>
          <w:bCs/>
          <w:color w:val="auto"/>
          <w:sz w:val="72"/>
          <w:szCs w:val="72"/>
        </w:rPr>
      </w:pPr>
    </w:p>
    <w:p w14:paraId="6361F9BD" w14:textId="77777777" w:rsidR="00FE14D7" w:rsidRDefault="00FE14D7" w:rsidP="00FE14D7">
      <w:pPr>
        <w:jc w:val="center"/>
        <w:rPr>
          <w:bCs/>
          <w:color w:val="auto"/>
          <w:sz w:val="72"/>
          <w:szCs w:val="72"/>
        </w:rPr>
      </w:pPr>
    </w:p>
    <w:p w14:paraId="1AF697AE" w14:textId="40B6A5FF" w:rsidR="00FE14D7" w:rsidRDefault="00FE14D7" w:rsidP="00FE14D7">
      <w:pPr>
        <w:jc w:val="center"/>
        <w:rPr>
          <w:bCs/>
          <w:color w:val="auto"/>
          <w:sz w:val="72"/>
          <w:szCs w:val="72"/>
        </w:rPr>
      </w:pPr>
      <w:r w:rsidRPr="00FE14D7">
        <w:rPr>
          <w:bCs/>
          <w:color w:val="auto"/>
          <w:sz w:val="72"/>
          <w:szCs w:val="72"/>
        </w:rPr>
        <w:t>OH&amp;S Guidelines &amp; Protocols</w:t>
      </w:r>
    </w:p>
    <w:p w14:paraId="3A0AF56A" w14:textId="5175ABD0" w:rsidR="00FE14D7" w:rsidRDefault="00FE14D7" w:rsidP="00FE14D7">
      <w:pPr>
        <w:jc w:val="center"/>
        <w:rPr>
          <w:bCs/>
          <w:color w:val="auto"/>
          <w:sz w:val="72"/>
          <w:szCs w:val="72"/>
        </w:rPr>
      </w:pPr>
    </w:p>
    <w:p w14:paraId="2A4D2F45" w14:textId="5C5E4E16" w:rsidR="00FE14D7" w:rsidRPr="00FE14D7" w:rsidRDefault="00FE14D7" w:rsidP="001C03E8">
      <w:pPr>
        <w:rPr>
          <w:bCs/>
          <w:color w:val="auto"/>
          <w:sz w:val="72"/>
          <w:szCs w:val="72"/>
        </w:rPr>
      </w:pPr>
      <w:r>
        <w:rPr>
          <w:noProof/>
        </w:rPr>
        <w:drawing>
          <wp:inline distT="0" distB="0" distL="0" distR="0" wp14:anchorId="64229371" wp14:editId="16F94551">
            <wp:extent cx="3114241" cy="2176145"/>
            <wp:effectExtent l="0" t="0" r="0" b="0"/>
            <wp:docPr id="1" name="Picture 1" descr="Occupational Health and Safety Cartoon | ReadyToMa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cupational Health and Safety Cartoon | ReadyToMan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30" cy="2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6DCD" w14:textId="0BE3137C" w:rsidR="002531C9" w:rsidRDefault="002531C9" w:rsidP="00FE14D7">
      <w:pPr>
        <w:ind w:left="1800"/>
        <w:rPr>
          <w:rFonts w:ascii="Arial" w:hAnsi="Arial"/>
        </w:rPr>
      </w:pPr>
    </w:p>
    <w:p w14:paraId="216F4687" w14:textId="42700778" w:rsidR="001C03E8" w:rsidRDefault="001C03E8" w:rsidP="00FE14D7">
      <w:pPr>
        <w:ind w:left="1800"/>
        <w:rPr>
          <w:rFonts w:ascii="Arial" w:hAnsi="Arial"/>
        </w:rPr>
      </w:pPr>
    </w:p>
    <w:p w14:paraId="5EDB4B74" w14:textId="31FD411F" w:rsidR="001C03E8" w:rsidRPr="00FE14D7" w:rsidRDefault="001C03E8" w:rsidP="001C03E8">
      <w:pPr>
        <w:ind w:left="1800"/>
        <w:jc w:val="right"/>
        <w:rPr>
          <w:rFonts w:ascii="Arial" w:hAnsi="Arial"/>
        </w:rPr>
      </w:pPr>
      <w:r>
        <w:rPr>
          <w:noProof/>
        </w:rPr>
        <w:drawing>
          <wp:inline distT="0" distB="0" distL="0" distR="0" wp14:anchorId="40E62BAB" wp14:editId="75BE8B3B">
            <wp:extent cx="2377440" cy="3075812"/>
            <wp:effectExtent l="0" t="0" r="3810" b="0"/>
            <wp:docPr id="900" name="Picture 900" descr="The Simpson's Safety Posters! | Safety posters, Safety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Simpson's Safety Posters! | Safety posters, Safety pictur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30" cy="309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17B5A16" w14:textId="77777777" w:rsidR="003C3022" w:rsidRDefault="003C3022" w:rsidP="007534C3">
      <w:pPr>
        <w:pStyle w:val="Header"/>
        <w:tabs>
          <w:tab w:val="left" w:pos="810"/>
          <w:tab w:val="left" w:leader="dot" w:pos="29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022E50A" wp14:editId="55B95D84">
            <wp:extent cx="6309360" cy="89242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ver your cough and sneeze poster-page-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C3AD" w14:textId="77777777" w:rsidR="007871CF" w:rsidRDefault="007871CF" w:rsidP="007534C3">
      <w:pPr>
        <w:pStyle w:val="Header"/>
        <w:tabs>
          <w:tab w:val="left" w:pos="810"/>
          <w:tab w:val="left" w:leader="dot" w:pos="29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345633A" wp14:editId="379F4FA0">
            <wp:extent cx="6309360" cy="8924290"/>
            <wp:effectExtent l="0" t="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Glov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9AD6" w14:textId="77777777" w:rsidR="000A2CB0" w:rsidRDefault="00CD236F" w:rsidP="007534C3">
      <w:pPr>
        <w:pStyle w:val="Header"/>
        <w:tabs>
          <w:tab w:val="left" w:pos="810"/>
          <w:tab w:val="left" w:leader="dot" w:pos="2970"/>
        </w:tabs>
      </w:pPr>
      <w:r>
        <w:rPr>
          <w:noProof/>
        </w:rPr>
        <w:lastRenderedPageBreak/>
        <w:drawing>
          <wp:inline distT="0" distB="0" distL="0" distR="0" wp14:anchorId="0C02657A" wp14:editId="52FBB018">
            <wp:extent cx="6309360" cy="8924290"/>
            <wp:effectExtent l="0" t="0" r="0" b="952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Wash your hands regularly poster-page-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FF86" w14:textId="77777777" w:rsidR="003C3022" w:rsidRDefault="003C3022" w:rsidP="00CD236F">
      <w:pPr>
        <w:pStyle w:val="BodyText"/>
        <w:rPr>
          <w:sz w:val="36"/>
        </w:rPr>
      </w:pPr>
      <w:r>
        <w:rPr>
          <w:b/>
          <w:bCs/>
          <w:noProof/>
          <w:color w:val="FF0000"/>
          <w:spacing w:val="-27"/>
          <w:sz w:val="97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C9F5A18" wp14:editId="2850083D">
                <wp:simplePos x="0" y="0"/>
                <wp:positionH relativeFrom="page">
                  <wp:align>left</wp:align>
                </wp:positionH>
                <wp:positionV relativeFrom="margin">
                  <wp:posOffset>10160</wp:posOffset>
                </wp:positionV>
                <wp:extent cx="6398805" cy="2794000"/>
                <wp:effectExtent l="0" t="0" r="2540" b="635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805" cy="2794000"/>
                          <a:chOff x="0" y="0"/>
                          <a:chExt cx="7892" cy="4164"/>
                        </a:xfrm>
                      </wpg:grpSpPr>
                      <pic:pic xmlns:pic="http://schemas.openxmlformats.org/drawingml/2006/picture">
                        <pic:nvPicPr>
                          <pic:cNvPr id="69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" cy="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AutoShape 4"/>
                        <wps:cNvSpPr>
                          <a:spLocks/>
                        </wps:cNvSpPr>
                        <wps:spPr bwMode="auto">
                          <a:xfrm>
                            <a:off x="1510" y="1"/>
                            <a:ext cx="6382" cy="2986"/>
                          </a:xfrm>
                          <a:custGeom>
                            <a:avLst/>
                            <a:gdLst>
                              <a:gd name="T0" fmla="*/ 0 w 7087"/>
                              <a:gd name="T1" fmla="+- 0 1683 1"/>
                              <a:gd name="T2" fmla="*/ 1683 h 1854"/>
                              <a:gd name="T3" fmla="*/ 0 w 7087"/>
                              <a:gd name="T4" fmla="+- 0 1531 1"/>
                              <a:gd name="T5" fmla="*/ 1531 h 1854"/>
                              <a:gd name="T6" fmla="*/ 0 w 7087"/>
                              <a:gd name="T7" fmla="+- 0 1377 1"/>
                              <a:gd name="T8" fmla="*/ 1377 h 1854"/>
                              <a:gd name="T9" fmla="*/ 0 w 7087"/>
                              <a:gd name="T10" fmla="+- 0 1225 1"/>
                              <a:gd name="T11" fmla="*/ 1225 h 1854"/>
                              <a:gd name="T12" fmla="*/ 0 w 7087"/>
                              <a:gd name="T13" fmla="+- 0 1071 1"/>
                              <a:gd name="T14" fmla="*/ 1071 h 1854"/>
                              <a:gd name="T15" fmla="*/ 0 w 7087"/>
                              <a:gd name="T16" fmla="+- 0 917 1"/>
                              <a:gd name="T17" fmla="*/ 917 h 1854"/>
                              <a:gd name="T18" fmla="*/ 0 w 7087"/>
                              <a:gd name="T19" fmla="+- 0 765 1"/>
                              <a:gd name="T20" fmla="*/ 765 h 1854"/>
                              <a:gd name="T21" fmla="*/ 0 w 7087"/>
                              <a:gd name="T22" fmla="+- 0 611 1"/>
                              <a:gd name="T23" fmla="*/ 611 h 1854"/>
                              <a:gd name="T24" fmla="*/ 0 w 7087"/>
                              <a:gd name="T25" fmla="+- 0 459 1"/>
                              <a:gd name="T26" fmla="*/ 459 h 1854"/>
                              <a:gd name="T27" fmla="*/ 0 w 7087"/>
                              <a:gd name="T28" fmla="+- 0 305 1"/>
                              <a:gd name="T29" fmla="*/ 305 h 1854"/>
                              <a:gd name="T30" fmla="*/ 0 w 7087"/>
                              <a:gd name="T31" fmla="+- 0 153 1"/>
                              <a:gd name="T32" fmla="*/ 153 h 1854"/>
                              <a:gd name="T33" fmla="*/ 2 w 7087"/>
                              <a:gd name="T34" fmla="+- 0 1 1"/>
                              <a:gd name="T35" fmla="*/ 1 h 1854"/>
                              <a:gd name="T36" fmla="*/ 2 w 7087"/>
                              <a:gd name="T37" fmla="+- 0 1 1"/>
                              <a:gd name="T38" fmla="*/ 1 h 1854"/>
                              <a:gd name="T39" fmla="*/ 155 w 7087"/>
                              <a:gd name="T40" fmla="+- 0 1 1"/>
                              <a:gd name="T41" fmla="*/ 1 h 1854"/>
                              <a:gd name="T42" fmla="*/ 308 w 7087"/>
                              <a:gd name="T43" fmla="+- 0 1 1"/>
                              <a:gd name="T44" fmla="*/ 1 h 1854"/>
                              <a:gd name="T45" fmla="*/ 461 w 7087"/>
                              <a:gd name="T46" fmla="+- 0 1 1"/>
                              <a:gd name="T47" fmla="*/ 1 h 1854"/>
                              <a:gd name="T48" fmla="*/ 614 w 7087"/>
                              <a:gd name="T49" fmla="+- 0 1 1"/>
                              <a:gd name="T50" fmla="*/ 1 h 1854"/>
                              <a:gd name="T51" fmla="*/ 767 w 7087"/>
                              <a:gd name="T52" fmla="+- 0 1 1"/>
                              <a:gd name="T53" fmla="*/ 1 h 1854"/>
                              <a:gd name="T54" fmla="*/ 920 w 7087"/>
                              <a:gd name="T55" fmla="+- 0 1 1"/>
                              <a:gd name="T56" fmla="*/ 1 h 1854"/>
                              <a:gd name="T57" fmla="*/ 1073 w 7087"/>
                              <a:gd name="T58" fmla="+- 0 1 1"/>
                              <a:gd name="T59" fmla="*/ 1 h 1854"/>
                              <a:gd name="T60" fmla="*/ 1226 w 7087"/>
                              <a:gd name="T61" fmla="+- 0 1 1"/>
                              <a:gd name="T62" fmla="*/ 1 h 1854"/>
                              <a:gd name="T63" fmla="*/ 1379 w 7087"/>
                              <a:gd name="T64" fmla="+- 0 1 1"/>
                              <a:gd name="T65" fmla="*/ 1 h 1854"/>
                              <a:gd name="T66" fmla="*/ 1532 w 7087"/>
                              <a:gd name="T67" fmla="+- 0 1 1"/>
                              <a:gd name="T68" fmla="*/ 1 h 1854"/>
                              <a:gd name="T69" fmla="*/ 1686 w 7087"/>
                              <a:gd name="T70" fmla="+- 0 1 1"/>
                              <a:gd name="T71" fmla="*/ 1 h 1854"/>
                              <a:gd name="T72" fmla="*/ 1839 w 7087"/>
                              <a:gd name="T73" fmla="+- 0 1 1"/>
                              <a:gd name="T74" fmla="*/ 1 h 1854"/>
                              <a:gd name="T75" fmla="*/ 1992 w 7087"/>
                              <a:gd name="T76" fmla="+- 0 1 1"/>
                              <a:gd name="T77" fmla="*/ 1 h 1854"/>
                              <a:gd name="T78" fmla="*/ 2145 w 7087"/>
                              <a:gd name="T79" fmla="+- 0 1 1"/>
                              <a:gd name="T80" fmla="*/ 1 h 1854"/>
                              <a:gd name="T81" fmla="*/ 2298 w 7087"/>
                              <a:gd name="T82" fmla="+- 0 1 1"/>
                              <a:gd name="T83" fmla="*/ 1 h 1854"/>
                              <a:gd name="T84" fmla="*/ 2451 w 7087"/>
                              <a:gd name="T85" fmla="+- 0 1 1"/>
                              <a:gd name="T86" fmla="*/ 1 h 1854"/>
                              <a:gd name="T87" fmla="*/ 2604 w 7087"/>
                              <a:gd name="T88" fmla="+- 0 1 1"/>
                              <a:gd name="T89" fmla="*/ 1 h 1854"/>
                              <a:gd name="T90" fmla="*/ 2757 w 7087"/>
                              <a:gd name="T91" fmla="+- 0 1 1"/>
                              <a:gd name="T92" fmla="*/ 1 h 1854"/>
                              <a:gd name="T93" fmla="*/ 2910 w 7087"/>
                              <a:gd name="T94" fmla="+- 0 1 1"/>
                              <a:gd name="T95" fmla="*/ 1 h 1854"/>
                              <a:gd name="T96" fmla="*/ 3063 w 7087"/>
                              <a:gd name="T97" fmla="+- 0 1 1"/>
                              <a:gd name="T98" fmla="*/ 1 h 1854"/>
                              <a:gd name="T99" fmla="*/ 3216 w 7087"/>
                              <a:gd name="T100" fmla="+- 0 1 1"/>
                              <a:gd name="T101" fmla="*/ 1 h 1854"/>
                              <a:gd name="T102" fmla="*/ 3369 w 7087"/>
                              <a:gd name="T103" fmla="+- 0 1 1"/>
                              <a:gd name="T104" fmla="*/ 1 h 1854"/>
                              <a:gd name="T105" fmla="*/ 3522 w 7087"/>
                              <a:gd name="T106" fmla="+- 0 1 1"/>
                              <a:gd name="T107" fmla="*/ 1 h 1854"/>
                              <a:gd name="T108" fmla="*/ 3676 w 7087"/>
                              <a:gd name="T109" fmla="+- 0 1 1"/>
                              <a:gd name="T110" fmla="*/ 1 h 1854"/>
                              <a:gd name="T111" fmla="*/ 3829 w 7087"/>
                              <a:gd name="T112" fmla="+- 0 1 1"/>
                              <a:gd name="T113" fmla="*/ 1 h 1854"/>
                              <a:gd name="T114" fmla="*/ 3982 w 7087"/>
                              <a:gd name="T115" fmla="+- 0 1 1"/>
                              <a:gd name="T116" fmla="*/ 1 h 1854"/>
                              <a:gd name="T117" fmla="*/ 4135 w 7087"/>
                              <a:gd name="T118" fmla="+- 0 1 1"/>
                              <a:gd name="T119" fmla="*/ 1 h 1854"/>
                              <a:gd name="T120" fmla="*/ 4288 w 7087"/>
                              <a:gd name="T121" fmla="+- 0 1 1"/>
                              <a:gd name="T122" fmla="*/ 1 h 1854"/>
                              <a:gd name="T123" fmla="*/ 4441 w 7087"/>
                              <a:gd name="T124" fmla="+- 0 1 1"/>
                              <a:gd name="T125" fmla="*/ 1 h 1854"/>
                              <a:gd name="T126" fmla="*/ 4594 w 7087"/>
                              <a:gd name="T127" fmla="+- 0 1 1"/>
                              <a:gd name="T128" fmla="*/ 1 h 1854"/>
                              <a:gd name="T129" fmla="*/ 4747 w 7087"/>
                              <a:gd name="T130" fmla="+- 0 1 1"/>
                              <a:gd name="T131" fmla="*/ 1 h 1854"/>
                              <a:gd name="T132" fmla="*/ 4900 w 7087"/>
                              <a:gd name="T133" fmla="+- 0 1 1"/>
                              <a:gd name="T134" fmla="*/ 1 h 1854"/>
                              <a:gd name="T135" fmla="*/ 5053 w 7087"/>
                              <a:gd name="T136" fmla="+- 0 1 1"/>
                              <a:gd name="T137" fmla="*/ 1 h 1854"/>
                              <a:gd name="T138" fmla="*/ 5206 w 7087"/>
                              <a:gd name="T139" fmla="+- 0 1 1"/>
                              <a:gd name="T140" fmla="*/ 1 h 1854"/>
                              <a:gd name="T141" fmla="*/ 5359 w 7087"/>
                              <a:gd name="T142" fmla="+- 0 1 1"/>
                              <a:gd name="T143" fmla="*/ 1 h 1854"/>
                              <a:gd name="T144" fmla="*/ 5513 w 7087"/>
                              <a:gd name="T145" fmla="+- 0 1 1"/>
                              <a:gd name="T146" fmla="*/ 1 h 1854"/>
                              <a:gd name="T147" fmla="*/ 5666 w 7087"/>
                              <a:gd name="T148" fmla="+- 0 1 1"/>
                              <a:gd name="T149" fmla="*/ 1 h 1854"/>
                              <a:gd name="T150" fmla="*/ 5819 w 7087"/>
                              <a:gd name="T151" fmla="+- 0 1 1"/>
                              <a:gd name="T152" fmla="*/ 1 h 1854"/>
                              <a:gd name="T153" fmla="*/ 5972 w 7087"/>
                              <a:gd name="T154" fmla="+- 0 1 1"/>
                              <a:gd name="T155" fmla="*/ 1 h 1854"/>
                              <a:gd name="T156" fmla="*/ 6125 w 7087"/>
                              <a:gd name="T157" fmla="+- 0 1 1"/>
                              <a:gd name="T158" fmla="*/ 1 h 1854"/>
                              <a:gd name="T159" fmla="*/ 6278 w 7087"/>
                              <a:gd name="T160" fmla="+- 0 1 1"/>
                              <a:gd name="T161" fmla="*/ 1 h 1854"/>
                              <a:gd name="T162" fmla="*/ 6431 w 7087"/>
                              <a:gd name="T163" fmla="+- 0 1 1"/>
                              <a:gd name="T164" fmla="*/ 1 h 1854"/>
                              <a:gd name="T165" fmla="*/ 6584 w 7087"/>
                              <a:gd name="T166" fmla="+- 0 1 1"/>
                              <a:gd name="T167" fmla="*/ 1 h 1854"/>
                              <a:gd name="T168" fmla="*/ 6737 w 7087"/>
                              <a:gd name="T169" fmla="+- 0 1 1"/>
                              <a:gd name="T170" fmla="*/ 1 h 1854"/>
                              <a:gd name="T171" fmla="*/ 6890 w 7087"/>
                              <a:gd name="T172" fmla="+- 0 1 1"/>
                              <a:gd name="T173" fmla="*/ 1 h 1854"/>
                              <a:gd name="T174" fmla="*/ 7043 w 7087"/>
                              <a:gd name="T175" fmla="+- 0 1 1"/>
                              <a:gd name="T176" fmla="*/ 1 h 18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7087" h="1854">
                                <a:moveTo>
                                  <a:pt x="0" y="1836"/>
                                </a:moveTo>
                                <a:lnTo>
                                  <a:pt x="0" y="1854"/>
                                </a:lnTo>
                                <a:lnTo>
                                  <a:pt x="20" y="1854"/>
                                </a:lnTo>
                                <a:lnTo>
                                  <a:pt x="0" y="1836"/>
                                </a:lnTo>
                                <a:close/>
                                <a:moveTo>
                                  <a:pt x="0" y="1682"/>
                                </a:moveTo>
                                <a:lnTo>
                                  <a:pt x="0" y="1728"/>
                                </a:lnTo>
                                <a:lnTo>
                                  <a:pt x="127" y="1854"/>
                                </a:lnTo>
                                <a:lnTo>
                                  <a:pt x="173" y="1854"/>
                                </a:lnTo>
                                <a:lnTo>
                                  <a:pt x="0" y="1682"/>
                                </a:lnTo>
                                <a:close/>
                                <a:moveTo>
                                  <a:pt x="0" y="1530"/>
                                </a:moveTo>
                                <a:lnTo>
                                  <a:pt x="0" y="1574"/>
                                </a:lnTo>
                                <a:lnTo>
                                  <a:pt x="280" y="1854"/>
                                </a:lnTo>
                                <a:lnTo>
                                  <a:pt x="326" y="1854"/>
                                </a:lnTo>
                                <a:lnTo>
                                  <a:pt x="0" y="1530"/>
                                </a:lnTo>
                                <a:close/>
                                <a:moveTo>
                                  <a:pt x="0" y="1376"/>
                                </a:moveTo>
                                <a:lnTo>
                                  <a:pt x="0" y="1422"/>
                                </a:lnTo>
                                <a:lnTo>
                                  <a:pt x="433" y="1854"/>
                                </a:lnTo>
                                <a:lnTo>
                                  <a:pt x="479" y="1854"/>
                                </a:lnTo>
                                <a:lnTo>
                                  <a:pt x="0" y="1376"/>
                                </a:lnTo>
                                <a:close/>
                                <a:moveTo>
                                  <a:pt x="0" y="1224"/>
                                </a:moveTo>
                                <a:lnTo>
                                  <a:pt x="0" y="1268"/>
                                </a:lnTo>
                                <a:lnTo>
                                  <a:pt x="586" y="1854"/>
                                </a:lnTo>
                                <a:lnTo>
                                  <a:pt x="632" y="1854"/>
                                </a:lnTo>
                                <a:lnTo>
                                  <a:pt x="0" y="1224"/>
                                </a:lnTo>
                                <a:close/>
                                <a:moveTo>
                                  <a:pt x="0" y="1070"/>
                                </a:moveTo>
                                <a:lnTo>
                                  <a:pt x="0" y="1116"/>
                                </a:lnTo>
                                <a:lnTo>
                                  <a:pt x="739" y="1854"/>
                                </a:lnTo>
                                <a:lnTo>
                                  <a:pt x="785" y="1854"/>
                                </a:lnTo>
                                <a:lnTo>
                                  <a:pt x="0" y="1070"/>
                                </a:lnTo>
                                <a:close/>
                                <a:moveTo>
                                  <a:pt x="0" y="916"/>
                                </a:moveTo>
                                <a:lnTo>
                                  <a:pt x="0" y="962"/>
                                </a:lnTo>
                                <a:lnTo>
                                  <a:pt x="892" y="1854"/>
                                </a:lnTo>
                                <a:lnTo>
                                  <a:pt x="938" y="1854"/>
                                </a:lnTo>
                                <a:lnTo>
                                  <a:pt x="0" y="916"/>
                                </a:lnTo>
                                <a:close/>
                                <a:moveTo>
                                  <a:pt x="0" y="764"/>
                                </a:moveTo>
                                <a:lnTo>
                                  <a:pt x="0" y="810"/>
                                </a:lnTo>
                                <a:lnTo>
                                  <a:pt x="1045" y="1854"/>
                                </a:lnTo>
                                <a:lnTo>
                                  <a:pt x="1091" y="1854"/>
                                </a:lnTo>
                                <a:lnTo>
                                  <a:pt x="0" y="764"/>
                                </a:lnTo>
                                <a:close/>
                                <a:moveTo>
                                  <a:pt x="0" y="610"/>
                                </a:moveTo>
                                <a:lnTo>
                                  <a:pt x="0" y="656"/>
                                </a:lnTo>
                                <a:lnTo>
                                  <a:pt x="1199" y="1854"/>
                                </a:lnTo>
                                <a:lnTo>
                                  <a:pt x="1244" y="1854"/>
                                </a:lnTo>
                                <a:lnTo>
                                  <a:pt x="0" y="610"/>
                                </a:lnTo>
                                <a:close/>
                                <a:moveTo>
                                  <a:pt x="0" y="458"/>
                                </a:moveTo>
                                <a:lnTo>
                                  <a:pt x="0" y="504"/>
                                </a:lnTo>
                                <a:lnTo>
                                  <a:pt x="1352" y="1854"/>
                                </a:lnTo>
                                <a:lnTo>
                                  <a:pt x="1397" y="1854"/>
                                </a:lnTo>
                                <a:lnTo>
                                  <a:pt x="0" y="458"/>
                                </a:lnTo>
                                <a:close/>
                                <a:moveTo>
                                  <a:pt x="0" y="304"/>
                                </a:moveTo>
                                <a:lnTo>
                                  <a:pt x="0" y="350"/>
                                </a:lnTo>
                                <a:lnTo>
                                  <a:pt x="1505" y="1854"/>
                                </a:lnTo>
                                <a:lnTo>
                                  <a:pt x="1550" y="1854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0" y="152"/>
                                </a:moveTo>
                                <a:lnTo>
                                  <a:pt x="0" y="198"/>
                                </a:lnTo>
                                <a:lnTo>
                                  <a:pt x="1658" y="1854"/>
                                </a:lnTo>
                                <a:lnTo>
                                  <a:pt x="1704" y="1854"/>
                                </a:lnTo>
                                <a:lnTo>
                                  <a:pt x="0" y="15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1811" y="1854"/>
                                </a:lnTo>
                                <a:lnTo>
                                  <a:pt x="1857" y="1854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09" y="0"/>
                                </a:lnTo>
                                <a:lnTo>
                                  <a:pt x="1964" y="1854"/>
                                </a:lnTo>
                                <a:lnTo>
                                  <a:pt x="2010" y="1854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308" y="0"/>
                                </a:moveTo>
                                <a:lnTo>
                                  <a:pt x="262" y="0"/>
                                </a:lnTo>
                                <a:lnTo>
                                  <a:pt x="2117" y="1854"/>
                                </a:lnTo>
                                <a:lnTo>
                                  <a:pt x="2163" y="1854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415" y="0"/>
                                </a:lnTo>
                                <a:lnTo>
                                  <a:pt x="2270" y="1854"/>
                                </a:lnTo>
                                <a:lnTo>
                                  <a:pt x="2316" y="1854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568" y="0"/>
                                </a:lnTo>
                                <a:lnTo>
                                  <a:pt x="2423" y="1854"/>
                                </a:lnTo>
                                <a:lnTo>
                                  <a:pt x="2469" y="1854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721" y="0"/>
                                </a:lnTo>
                                <a:lnTo>
                                  <a:pt x="2576" y="1854"/>
                                </a:lnTo>
                                <a:lnTo>
                                  <a:pt x="2622" y="1854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874" y="0"/>
                                </a:lnTo>
                                <a:lnTo>
                                  <a:pt x="2729" y="1854"/>
                                </a:lnTo>
                                <a:lnTo>
                                  <a:pt x="2775" y="1854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027" y="0"/>
                                </a:lnTo>
                                <a:lnTo>
                                  <a:pt x="2882" y="1854"/>
                                </a:lnTo>
                                <a:lnTo>
                                  <a:pt x="2928" y="1854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226" y="0"/>
                                </a:moveTo>
                                <a:lnTo>
                                  <a:pt x="1181" y="0"/>
                                </a:lnTo>
                                <a:lnTo>
                                  <a:pt x="3036" y="1854"/>
                                </a:lnTo>
                                <a:lnTo>
                                  <a:pt x="3081" y="1854"/>
                                </a:lnTo>
                                <a:lnTo>
                                  <a:pt x="1226" y="0"/>
                                </a:lnTo>
                                <a:close/>
                                <a:moveTo>
                                  <a:pt x="1379" y="0"/>
                                </a:moveTo>
                                <a:lnTo>
                                  <a:pt x="1334" y="0"/>
                                </a:lnTo>
                                <a:lnTo>
                                  <a:pt x="3189" y="1854"/>
                                </a:lnTo>
                                <a:lnTo>
                                  <a:pt x="3234" y="1854"/>
                                </a:lnTo>
                                <a:lnTo>
                                  <a:pt x="1379" y="0"/>
                                </a:lnTo>
                                <a:close/>
                                <a:moveTo>
                                  <a:pt x="1532" y="0"/>
                                </a:moveTo>
                                <a:lnTo>
                                  <a:pt x="1487" y="0"/>
                                </a:lnTo>
                                <a:lnTo>
                                  <a:pt x="3342" y="1854"/>
                                </a:lnTo>
                                <a:lnTo>
                                  <a:pt x="3387" y="1854"/>
                                </a:lnTo>
                                <a:lnTo>
                                  <a:pt x="1532" y="0"/>
                                </a:lnTo>
                                <a:close/>
                                <a:moveTo>
                                  <a:pt x="1686" y="0"/>
                                </a:moveTo>
                                <a:lnTo>
                                  <a:pt x="1640" y="0"/>
                                </a:lnTo>
                                <a:lnTo>
                                  <a:pt x="3495" y="1854"/>
                                </a:lnTo>
                                <a:lnTo>
                                  <a:pt x="3541" y="1854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1839" y="0"/>
                                </a:moveTo>
                                <a:lnTo>
                                  <a:pt x="1793" y="0"/>
                                </a:lnTo>
                                <a:lnTo>
                                  <a:pt x="3648" y="1854"/>
                                </a:lnTo>
                                <a:lnTo>
                                  <a:pt x="3694" y="1854"/>
                                </a:lnTo>
                                <a:lnTo>
                                  <a:pt x="1839" y="0"/>
                                </a:lnTo>
                                <a:close/>
                                <a:moveTo>
                                  <a:pt x="1992" y="0"/>
                                </a:moveTo>
                                <a:lnTo>
                                  <a:pt x="1946" y="0"/>
                                </a:lnTo>
                                <a:lnTo>
                                  <a:pt x="3801" y="1854"/>
                                </a:lnTo>
                                <a:lnTo>
                                  <a:pt x="3847" y="1854"/>
                                </a:lnTo>
                                <a:lnTo>
                                  <a:pt x="1992" y="0"/>
                                </a:lnTo>
                                <a:close/>
                                <a:moveTo>
                                  <a:pt x="2145" y="0"/>
                                </a:moveTo>
                                <a:lnTo>
                                  <a:pt x="2099" y="0"/>
                                </a:lnTo>
                                <a:lnTo>
                                  <a:pt x="3954" y="1854"/>
                                </a:lnTo>
                                <a:lnTo>
                                  <a:pt x="4000" y="1854"/>
                                </a:lnTo>
                                <a:lnTo>
                                  <a:pt x="2145" y="0"/>
                                </a:lnTo>
                                <a:close/>
                                <a:moveTo>
                                  <a:pt x="2298" y="0"/>
                                </a:moveTo>
                                <a:lnTo>
                                  <a:pt x="2252" y="0"/>
                                </a:lnTo>
                                <a:lnTo>
                                  <a:pt x="4107" y="1854"/>
                                </a:lnTo>
                                <a:lnTo>
                                  <a:pt x="4153" y="1854"/>
                                </a:lnTo>
                                <a:lnTo>
                                  <a:pt x="2298" y="0"/>
                                </a:lnTo>
                                <a:close/>
                                <a:moveTo>
                                  <a:pt x="2451" y="0"/>
                                </a:moveTo>
                                <a:lnTo>
                                  <a:pt x="2405" y="0"/>
                                </a:lnTo>
                                <a:lnTo>
                                  <a:pt x="4260" y="1854"/>
                                </a:lnTo>
                                <a:lnTo>
                                  <a:pt x="4306" y="1854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2558" y="0"/>
                                </a:lnTo>
                                <a:lnTo>
                                  <a:pt x="4413" y="1854"/>
                                </a:lnTo>
                                <a:lnTo>
                                  <a:pt x="4459" y="1854"/>
                                </a:lnTo>
                                <a:lnTo>
                                  <a:pt x="2604" y="0"/>
                                </a:lnTo>
                                <a:close/>
                                <a:moveTo>
                                  <a:pt x="2757" y="0"/>
                                </a:moveTo>
                                <a:lnTo>
                                  <a:pt x="2711" y="0"/>
                                </a:lnTo>
                                <a:lnTo>
                                  <a:pt x="4566" y="1854"/>
                                </a:lnTo>
                                <a:lnTo>
                                  <a:pt x="4612" y="1854"/>
                                </a:lnTo>
                                <a:lnTo>
                                  <a:pt x="2757" y="0"/>
                                </a:lnTo>
                                <a:close/>
                                <a:moveTo>
                                  <a:pt x="2910" y="0"/>
                                </a:moveTo>
                                <a:lnTo>
                                  <a:pt x="2864" y="0"/>
                                </a:lnTo>
                                <a:lnTo>
                                  <a:pt x="4719" y="1854"/>
                                </a:lnTo>
                                <a:lnTo>
                                  <a:pt x="4765" y="1854"/>
                                </a:lnTo>
                                <a:lnTo>
                                  <a:pt x="2910" y="0"/>
                                </a:lnTo>
                                <a:close/>
                                <a:moveTo>
                                  <a:pt x="3063" y="0"/>
                                </a:moveTo>
                                <a:lnTo>
                                  <a:pt x="3018" y="0"/>
                                </a:lnTo>
                                <a:lnTo>
                                  <a:pt x="4873" y="1854"/>
                                </a:lnTo>
                                <a:lnTo>
                                  <a:pt x="4918" y="1854"/>
                                </a:lnTo>
                                <a:lnTo>
                                  <a:pt x="3063" y="0"/>
                                </a:lnTo>
                                <a:close/>
                                <a:moveTo>
                                  <a:pt x="3216" y="0"/>
                                </a:moveTo>
                                <a:lnTo>
                                  <a:pt x="3171" y="0"/>
                                </a:lnTo>
                                <a:lnTo>
                                  <a:pt x="5026" y="1854"/>
                                </a:lnTo>
                                <a:lnTo>
                                  <a:pt x="5071" y="1854"/>
                                </a:lnTo>
                                <a:lnTo>
                                  <a:pt x="3216" y="0"/>
                                </a:lnTo>
                                <a:close/>
                                <a:moveTo>
                                  <a:pt x="3369" y="0"/>
                                </a:moveTo>
                                <a:lnTo>
                                  <a:pt x="3324" y="0"/>
                                </a:lnTo>
                                <a:lnTo>
                                  <a:pt x="5179" y="1854"/>
                                </a:lnTo>
                                <a:lnTo>
                                  <a:pt x="5224" y="1854"/>
                                </a:lnTo>
                                <a:lnTo>
                                  <a:pt x="3369" y="0"/>
                                </a:lnTo>
                                <a:close/>
                                <a:moveTo>
                                  <a:pt x="3522" y="0"/>
                                </a:moveTo>
                                <a:lnTo>
                                  <a:pt x="3477" y="0"/>
                                </a:lnTo>
                                <a:lnTo>
                                  <a:pt x="5332" y="1854"/>
                                </a:lnTo>
                                <a:lnTo>
                                  <a:pt x="5378" y="1854"/>
                                </a:lnTo>
                                <a:lnTo>
                                  <a:pt x="3522" y="0"/>
                                </a:lnTo>
                                <a:close/>
                                <a:moveTo>
                                  <a:pt x="3676" y="0"/>
                                </a:moveTo>
                                <a:lnTo>
                                  <a:pt x="3630" y="0"/>
                                </a:lnTo>
                                <a:lnTo>
                                  <a:pt x="5485" y="1854"/>
                                </a:lnTo>
                                <a:lnTo>
                                  <a:pt x="5531" y="1854"/>
                                </a:lnTo>
                                <a:lnTo>
                                  <a:pt x="3676" y="0"/>
                                </a:lnTo>
                                <a:close/>
                                <a:moveTo>
                                  <a:pt x="3829" y="0"/>
                                </a:moveTo>
                                <a:lnTo>
                                  <a:pt x="3783" y="0"/>
                                </a:lnTo>
                                <a:lnTo>
                                  <a:pt x="5638" y="1854"/>
                                </a:lnTo>
                                <a:lnTo>
                                  <a:pt x="5684" y="1854"/>
                                </a:lnTo>
                                <a:lnTo>
                                  <a:pt x="3829" y="0"/>
                                </a:lnTo>
                                <a:close/>
                                <a:moveTo>
                                  <a:pt x="3982" y="0"/>
                                </a:moveTo>
                                <a:lnTo>
                                  <a:pt x="3936" y="0"/>
                                </a:lnTo>
                                <a:lnTo>
                                  <a:pt x="5791" y="1854"/>
                                </a:lnTo>
                                <a:lnTo>
                                  <a:pt x="5837" y="1854"/>
                                </a:lnTo>
                                <a:lnTo>
                                  <a:pt x="3982" y="0"/>
                                </a:lnTo>
                                <a:close/>
                                <a:moveTo>
                                  <a:pt x="4135" y="0"/>
                                </a:moveTo>
                                <a:lnTo>
                                  <a:pt x="4089" y="0"/>
                                </a:lnTo>
                                <a:lnTo>
                                  <a:pt x="5944" y="1854"/>
                                </a:lnTo>
                                <a:lnTo>
                                  <a:pt x="5990" y="1854"/>
                                </a:lnTo>
                                <a:lnTo>
                                  <a:pt x="4135" y="0"/>
                                </a:lnTo>
                                <a:close/>
                                <a:moveTo>
                                  <a:pt x="4288" y="0"/>
                                </a:moveTo>
                                <a:lnTo>
                                  <a:pt x="4242" y="0"/>
                                </a:lnTo>
                                <a:lnTo>
                                  <a:pt x="6097" y="1854"/>
                                </a:lnTo>
                                <a:lnTo>
                                  <a:pt x="6143" y="1854"/>
                                </a:lnTo>
                                <a:lnTo>
                                  <a:pt x="4288" y="0"/>
                                </a:lnTo>
                                <a:close/>
                                <a:moveTo>
                                  <a:pt x="4441" y="0"/>
                                </a:moveTo>
                                <a:lnTo>
                                  <a:pt x="4395" y="0"/>
                                </a:lnTo>
                                <a:lnTo>
                                  <a:pt x="6250" y="1854"/>
                                </a:lnTo>
                                <a:lnTo>
                                  <a:pt x="6296" y="1854"/>
                                </a:lnTo>
                                <a:lnTo>
                                  <a:pt x="4441" y="0"/>
                                </a:lnTo>
                                <a:close/>
                                <a:moveTo>
                                  <a:pt x="4594" y="0"/>
                                </a:moveTo>
                                <a:lnTo>
                                  <a:pt x="4548" y="0"/>
                                </a:lnTo>
                                <a:lnTo>
                                  <a:pt x="6403" y="1854"/>
                                </a:lnTo>
                                <a:lnTo>
                                  <a:pt x="6449" y="1854"/>
                                </a:lnTo>
                                <a:lnTo>
                                  <a:pt x="4594" y="0"/>
                                </a:lnTo>
                                <a:close/>
                                <a:moveTo>
                                  <a:pt x="4747" y="0"/>
                                </a:moveTo>
                                <a:lnTo>
                                  <a:pt x="4701" y="0"/>
                                </a:lnTo>
                                <a:lnTo>
                                  <a:pt x="6556" y="1854"/>
                                </a:lnTo>
                                <a:lnTo>
                                  <a:pt x="6602" y="1854"/>
                                </a:lnTo>
                                <a:lnTo>
                                  <a:pt x="4747" y="0"/>
                                </a:lnTo>
                                <a:close/>
                                <a:moveTo>
                                  <a:pt x="4900" y="0"/>
                                </a:moveTo>
                                <a:lnTo>
                                  <a:pt x="4855" y="0"/>
                                </a:lnTo>
                                <a:lnTo>
                                  <a:pt x="6710" y="1854"/>
                                </a:lnTo>
                                <a:lnTo>
                                  <a:pt x="6755" y="1854"/>
                                </a:lnTo>
                                <a:lnTo>
                                  <a:pt x="4900" y="0"/>
                                </a:lnTo>
                                <a:close/>
                                <a:moveTo>
                                  <a:pt x="5053" y="0"/>
                                </a:moveTo>
                                <a:lnTo>
                                  <a:pt x="5008" y="0"/>
                                </a:lnTo>
                                <a:lnTo>
                                  <a:pt x="6863" y="1854"/>
                                </a:lnTo>
                                <a:lnTo>
                                  <a:pt x="6908" y="1854"/>
                                </a:lnTo>
                                <a:lnTo>
                                  <a:pt x="5053" y="0"/>
                                </a:lnTo>
                                <a:close/>
                                <a:moveTo>
                                  <a:pt x="5206" y="0"/>
                                </a:moveTo>
                                <a:lnTo>
                                  <a:pt x="5161" y="0"/>
                                </a:lnTo>
                                <a:lnTo>
                                  <a:pt x="7016" y="1854"/>
                                </a:lnTo>
                                <a:lnTo>
                                  <a:pt x="7061" y="1854"/>
                                </a:lnTo>
                                <a:lnTo>
                                  <a:pt x="5206" y="0"/>
                                </a:lnTo>
                                <a:close/>
                                <a:moveTo>
                                  <a:pt x="5359" y="0"/>
                                </a:moveTo>
                                <a:lnTo>
                                  <a:pt x="5314" y="0"/>
                                </a:lnTo>
                                <a:lnTo>
                                  <a:pt x="7087" y="1772"/>
                                </a:lnTo>
                                <a:lnTo>
                                  <a:pt x="7087" y="1728"/>
                                </a:lnTo>
                                <a:lnTo>
                                  <a:pt x="5359" y="0"/>
                                </a:lnTo>
                                <a:close/>
                                <a:moveTo>
                                  <a:pt x="5513" y="0"/>
                                </a:moveTo>
                                <a:lnTo>
                                  <a:pt x="5467" y="0"/>
                                </a:lnTo>
                                <a:lnTo>
                                  <a:pt x="7087" y="1620"/>
                                </a:lnTo>
                                <a:lnTo>
                                  <a:pt x="7087" y="1574"/>
                                </a:lnTo>
                                <a:lnTo>
                                  <a:pt x="5513" y="0"/>
                                </a:lnTo>
                                <a:close/>
                                <a:moveTo>
                                  <a:pt x="5666" y="0"/>
                                </a:moveTo>
                                <a:lnTo>
                                  <a:pt x="5620" y="0"/>
                                </a:lnTo>
                                <a:lnTo>
                                  <a:pt x="7087" y="1466"/>
                                </a:lnTo>
                                <a:lnTo>
                                  <a:pt x="7087" y="1420"/>
                                </a:lnTo>
                                <a:lnTo>
                                  <a:pt x="5666" y="0"/>
                                </a:lnTo>
                                <a:close/>
                                <a:moveTo>
                                  <a:pt x="5819" y="0"/>
                                </a:moveTo>
                                <a:lnTo>
                                  <a:pt x="5773" y="0"/>
                                </a:lnTo>
                                <a:lnTo>
                                  <a:pt x="7087" y="1314"/>
                                </a:lnTo>
                                <a:lnTo>
                                  <a:pt x="7087" y="1268"/>
                                </a:lnTo>
                                <a:lnTo>
                                  <a:pt x="5819" y="0"/>
                                </a:lnTo>
                                <a:close/>
                                <a:moveTo>
                                  <a:pt x="5972" y="0"/>
                                </a:moveTo>
                                <a:lnTo>
                                  <a:pt x="5926" y="0"/>
                                </a:lnTo>
                                <a:lnTo>
                                  <a:pt x="7087" y="1160"/>
                                </a:lnTo>
                                <a:lnTo>
                                  <a:pt x="7087" y="1114"/>
                                </a:lnTo>
                                <a:lnTo>
                                  <a:pt x="5972" y="0"/>
                                </a:lnTo>
                                <a:close/>
                                <a:moveTo>
                                  <a:pt x="6125" y="0"/>
                                </a:moveTo>
                                <a:lnTo>
                                  <a:pt x="6079" y="0"/>
                                </a:lnTo>
                                <a:lnTo>
                                  <a:pt x="7087" y="1008"/>
                                </a:lnTo>
                                <a:lnTo>
                                  <a:pt x="7087" y="962"/>
                                </a:lnTo>
                                <a:lnTo>
                                  <a:pt x="6125" y="0"/>
                                </a:lnTo>
                                <a:close/>
                                <a:moveTo>
                                  <a:pt x="6278" y="0"/>
                                </a:moveTo>
                                <a:lnTo>
                                  <a:pt x="6232" y="0"/>
                                </a:lnTo>
                                <a:lnTo>
                                  <a:pt x="7087" y="854"/>
                                </a:lnTo>
                                <a:lnTo>
                                  <a:pt x="7087" y="808"/>
                                </a:lnTo>
                                <a:lnTo>
                                  <a:pt x="6278" y="0"/>
                                </a:lnTo>
                                <a:close/>
                                <a:moveTo>
                                  <a:pt x="6431" y="0"/>
                                </a:moveTo>
                                <a:lnTo>
                                  <a:pt x="6385" y="0"/>
                                </a:lnTo>
                                <a:lnTo>
                                  <a:pt x="7087" y="702"/>
                                </a:lnTo>
                                <a:lnTo>
                                  <a:pt x="7087" y="656"/>
                                </a:lnTo>
                                <a:lnTo>
                                  <a:pt x="6431" y="0"/>
                                </a:lnTo>
                                <a:close/>
                                <a:moveTo>
                                  <a:pt x="6584" y="0"/>
                                </a:moveTo>
                                <a:lnTo>
                                  <a:pt x="6538" y="0"/>
                                </a:lnTo>
                                <a:lnTo>
                                  <a:pt x="7087" y="548"/>
                                </a:lnTo>
                                <a:lnTo>
                                  <a:pt x="7087" y="502"/>
                                </a:lnTo>
                                <a:lnTo>
                                  <a:pt x="6584" y="0"/>
                                </a:lnTo>
                                <a:close/>
                                <a:moveTo>
                                  <a:pt x="6737" y="0"/>
                                </a:moveTo>
                                <a:lnTo>
                                  <a:pt x="6692" y="0"/>
                                </a:lnTo>
                                <a:lnTo>
                                  <a:pt x="7087" y="396"/>
                                </a:lnTo>
                                <a:lnTo>
                                  <a:pt x="7087" y="350"/>
                                </a:lnTo>
                                <a:lnTo>
                                  <a:pt x="6737" y="0"/>
                                </a:lnTo>
                                <a:close/>
                                <a:moveTo>
                                  <a:pt x="6890" y="0"/>
                                </a:moveTo>
                                <a:lnTo>
                                  <a:pt x="6845" y="0"/>
                                </a:lnTo>
                                <a:lnTo>
                                  <a:pt x="7087" y="242"/>
                                </a:lnTo>
                                <a:lnTo>
                                  <a:pt x="7087" y="196"/>
                                </a:lnTo>
                                <a:lnTo>
                                  <a:pt x="6890" y="0"/>
                                </a:lnTo>
                                <a:close/>
                                <a:moveTo>
                                  <a:pt x="7043" y="0"/>
                                </a:moveTo>
                                <a:lnTo>
                                  <a:pt x="6998" y="0"/>
                                </a:lnTo>
                                <a:lnTo>
                                  <a:pt x="7087" y="88"/>
                                </a:lnTo>
                                <a:lnTo>
                                  <a:pt x="7087" y="44"/>
                                </a:lnTo>
                                <a:lnTo>
                                  <a:pt x="7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EA3B2" w14:textId="77777777" w:rsidR="0033296C" w:rsidRDefault="0033296C" w:rsidP="003C3022">
                              <w:pPr>
                                <w:jc w:val="center"/>
                              </w:pPr>
                              <w:r w:rsidRPr="00BA25E1">
                                <w:rPr>
                                  <w:bCs/>
                                  <w:color w:val="FF0000"/>
                                  <w:spacing w:val="-27"/>
                                  <w:sz w:val="97"/>
                                </w:rPr>
                                <w:t>Take</w:t>
                              </w:r>
                              <w:r w:rsidRPr="00BA25E1">
                                <w:rPr>
                                  <w:bCs/>
                                  <w:color w:val="FF0000"/>
                                  <w:spacing w:val="-99"/>
                                  <w:sz w:val="97"/>
                                </w:rPr>
                                <w:t xml:space="preserve"> </w:t>
                              </w:r>
                              <w:r w:rsidRPr="00BA25E1">
                                <w:rPr>
                                  <w:bCs/>
                                  <w:color w:val="FF0000"/>
                                  <w:spacing w:val="-14"/>
                                  <w:sz w:val="97"/>
                                </w:rPr>
                                <w:t>Five</w:t>
                              </w:r>
                              <w:r>
                                <w:rPr>
                                  <w:bCs/>
                                  <w:color w:val="FF0000"/>
                                  <w:spacing w:val="-14"/>
                                  <w:sz w:val="97"/>
                                </w:rPr>
                                <w:t xml:space="preserve"> for      Safety</w:t>
                              </w:r>
                              <w:r w:rsidRPr="00BA25E1">
                                <w:rPr>
                                  <w:bCs/>
                                  <w:color w:val="FF0000"/>
                                  <w:spacing w:val="-14"/>
                                  <w:sz w:val="97"/>
                                </w:rPr>
                                <w:t>!!!!!!!!</w:t>
                              </w:r>
                              <w:r>
                                <w:rPr>
                                  <w:bCs/>
                                  <w:color w:val="FF0000"/>
                                  <w:spacing w:val="-14"/>
                                  <w:sz w:val="97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2137"/>
                            <a:ext cx="202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F5A18" id="Group 697" o:spid="_x0000_s1027" style="position:absolute;margin-left:0;margin-top:.8pt;width:503.85pt;height:220pt;z-index:-251649024;mso-position-horizontal:left;mso-position-horizontal-relative:page;mso-position-vertical-relative:margin" coordsize="7892,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7087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">
                  <v:imagedata r:id="rId29" o:title=""/>
                </v:shape>
                <v:shape id="AutoShape 4" o:spid="_x0000_s1029" style="position:absolute;left:1510;top:1;width:6382;height:2986;visibility:visible;mso-wrap-style:square;v-text-anchor:top" coordsize="7087,1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" adj="-11796480,,5400" path="m,1836r,18l20,1854,,1836xm,1682r,46l127,1854r46,l,1682xm,1530r,44l280,1854r46,l,1530xm,1376r,46l433,1854r46,l,1376xm,1224r,44l586,1854r46,l,1224xm,1070r,46l739,1854r46,l,1070xm,916r,46l892,1854r46,l,916xm,764r,46l1045,1854r46,l,764xm,610r,46l1199,1854r45,l,610xm,458r,46l1352,1854r45,l,458xm,304r,46l1505,1854r45,l,304xm,152r,46l1658,1854r46,l,152xm2,l,,,44,1811,1854r46,l2,xm155,l109,,1964,1854r46,l155,xm308,l262,,2117,1854r46,l308,xm461,l415,,2270,1854r46,l461,xm614,l568,,2423,1854r46,l614,xm767,l721,,2576,1854r46,l767,xm920,l874,,2729,1854r46,l920,xm1073,r-46,l2882,1854r46,l1073,xm1226,r-45,l3036,1854r45,l1226,xm1379,r-45,l3189,1854r45,l1379,xm1532,r-45,l3342,1854r45,l1532,xm1686,r-46,l3495,1854r46,l1686,xm1839,r-46,l3648,1854r46,l1839,xm1992,r-46,l3801,1854r46,l1992,xm2145,r-46,l3954,1854r46,l2145,xm2298,r-46,l4107,1854r46,l2298,xm2451,r-46,l4260,1854r46,l2451,xm2604,r-46,l4413,1854r46,l2604,xm2757,r-46,l4566,1854r46,l2757,xm2910,r-46,l4719,1854r46,l2910,xm3063,r-45,l4873,1854r45,l3063,xm3216,r-45,l5026,1854r45,l3216,xm3369,r-45,l5179,1854r45,l3369,xm3522,r-45,l5332,1854r46,l3522,xm3676,r-46,l5485,1854r46,l3676,xm3829,r-46,l5638,1854r46,l3829,xm3982,r-46,l5791,1854r46,l3982,xm4135,r-46,l5944,1854r46,l4135,xm4288,r-46,l6097,1854r46,l4288,xm4441,r-46,l6250,1854r46,l4441,xm4594,r-46,l6403,1854r46,l4594,xm4747,r-46,l6556,1854r46,l4747,xm4900,r-45,l6710,1854r45,l4900,xm5053,r-45,l6863,1854r45,l5053,xm5206,r-45,l7016,1854r45,l5206,xm5359,r-45,l7087,1772r,-44l5359,xm5513,r-46,l7087,1620r,-46l5513,xm5666,r-46,l7087,1466r,-46l5666,xm5819,r-46,l7087,1314r,-46l5819,xm5972,r-46,l7087,1160r,-46l5972,xm6125,r-46,l7087,1008r,-46l6125,xm6278,r-46,l7087,854r,-46l6278,xm6431,r-46,l7087,702r,-46l6431,xm6584,r-46,l7087,548r,-46l6584,xm6737,r-45,l7087,396r,-46l6737,xm6890,r-45,l7087,242r,-46l6890,xm7043,r-45,l7087,88r,-44l7043,xe" fillcolor="black" stroked="f">
                  <v:fill opacity="3341f"/>
                  <v:stroke joinstyle="round"/>
                  <v:formulas/>
                  <v:path arrowok="t" o:connecttype="custom" o:connectlocs="0,2711;0,2466;0,2218;0,1973;0,1725;0,1477;0,1232;0,984;0,739;0,491;0,246;2,2;2,2;140,2;277,2;415,2;553,2;691,2;828,2;966,2;1104,2;1242,2;1380,2;1518,2;1656,2;1794,2;1932,2;2069,2;2207,2;2345,2;2483,2;2621,2;2758,2;2896,2;3034,2;3172,2;3310,2;3448,2;3586,2;3724,2;3861,2;3999,2;4137,2;4275,2;4413,2;4550,2;4688,2;4826,2;4965,2;5102,2;5240,2;5378,2;5516,2;5653,2;5791,2;5929,2;6067,2;6205,2;6342,2" o:connectangles="0,0,0,0,0,0,0,0,0,0,0,0,0,0,0,0,0,0,0,0,0,0,0,0,0,0,0,0,0,0,0,0,0,0,0,0,0,0,0,0,0,0,0,0,0,0,0,0,0,0,0,0,0,0,0,0,0,0,0" textboxrect="0,0,7087,1854"/>
                  <v:textbox>
                    <w:txbxContent>
                      <w:p w14:paraId="553EA3B2" w14:textId="77777777" w:rsidR="0033296C" w:rsidRDefault="0033296C" w:rsidP="003C3022">
                        <w:pPr>
                          <w:jc w:val="center"/>
                        </w:pPr>
                        <w:r w:rsidRPr="00BA25E1">
                          <w:rPr>
                            <w:bCs/>
                            <w:color w:val="FF0000"/>
                            <w:spacing w:val="-27"/>
                            <w:sz w:val="97"/>
                          </w:rPr>
                          <w:t>Take</w:t>
                        </w:r>
                        <w:r w:rsidRPr="00BA25E1">
                          <w:rPr>
                            <w:bCs/>
                            <w:color w:val="FF0000"/>
                            <w:spacing w:val="-99"/>
                            <w:sz w:val="97"/>
                          </w:rPr>
                          <w:t xml:space="preserve"> </w:t>
                        </w:r>
                        <w:r w:rsidRPr="00BA25E1">
                          <w:rPr>
                            <w:bCs/>
                            <w:color w:val="FF0000"/>
                            <w:spacing w:val="-14"/>
                            <w:sz w:val="97"/>
                          </w:rPr>
                          <w:t>Five</w:t>
                        </w:r>
                        <w:r>
                          <w:rPr>
                            <w:bCs/>
                            <w:color w:val="FF0000"/>
                            <w:spacing w:val="-14"/>
                            <w:sz w:val="97"/>
                          </w:rPr>
                          <w:t xml:space="preserve"> for      Safety</w:t>
                        </w:r>
                        <w:r w:rsidRPr="00BA25E1">
                          <w:rPr>
                            <w:bCs/>
                            <w:color w:val="FF0000"/>
                            <w:spacing w:val="-14"/>
                            <w:sz w:val="97"/>
                          </w:rPr>
                          <w:t>!!!!!!!!</w:t>
                        </w:r>
                        <w:r>
                          <w:rPr>
                            <w:bCs/>
                            <w:color w:val="FF0000"/>
                            <w:spacing w:val="-14"/>
                            <w:sz w:val="97"/>
                          </w:rPr>
                          <w:t xml:space="preserve">          </w:t>
                        </w:r>
                      </w:p>
                    </w:txbxContent>
                  </v:textbox>
                </v:shape>
                <v:shape id="Picture 5" o:spid="_x0000_s1030" type="#_x0000_t75" style="position:absolute;left:546;top:2137;width:202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">
                  <v:imagedata r:id="rId30" o:title=""/>
                </v:shape>
                <w10:wrap anchorx="page" anchory="margin"/>
              </v:group>
            </w:pict>
          </mc:Fallback>
        </mc:AlternateContent>
      </w:r>
    </w:p>
    <w:p w14:paraId="05559438" w14:textId="77777777" w:rsidR="003C3022" w:rsidRDefault="003C3022" w:rsidP="00CD236F">
      <w:pPr>
        <w:pStyle w:val="BodyText"/>
        <w:rPr>
          <w:sz w:val="36"/>
        </w:rPr>
      </w:pPr>
    </w:p>
    <w:p w14:paraId="3F23E855" w14:textId="77777777" w:rsidR="003C3022" w:rsidRDefault="003C3022" w:rsidP="00CD236F">
      <w:pPr>
        <w:pStyle w:val="BodyText"/>
        <w:rPr>
          <w:sz w:val="36"/>
        </w:rPr>
      </w:pPr>
    </w:p>
    <w:p w14:paraId="5F94E35D" w14:textId="77777777" w:rsidR="00CD236F" w:rsidRDefault="00CD236F" w:rsidP="00CD236F">
      <w:pPr>
        <w:pStyle w:val="BodyText"/>
        <w:rPr>
          <w:sz w:val="36"/>
        </w:rPr>
      </w:pPr>
    </w:p>
    <w:p w14:paraId="6DE3427F" w14:textId="77777777" w:rsidR="00CD236F" w:rsidRDefault="00CD236F" w:rsidP="00CD236F">
      <w:pPr>
        <w:pStyle w:val="BodyText"/>
        <w:rPr>
          <w:sz w:val="36"/>
        </w:rPr>
      </w:pPr>
    </w:p>
    <w:p w14:paraId="427AE890" w14:textId="77777777" w:rsidR="00CD236F" w:rsidRDefault="00CD236F" w:rsidP="00CD236F">
      <w:pPr>
        <w:spacing w:before="323" w:line="220" w:lineRule="auto"/>
        <w:ind w:left="2078" w:right="86"/>
        <w:rPr>
          <w:sz w:val="97"/>
        </w:rPr>
      </w:pPr>
      <w:r>
        <w:rPr>
          <w:bCs/>
          <w:color w:val="FF0000"/>
          <w:spacing w:val="-27"/>
          <w:sz w:val="97"/>
        </w:rPr>
        <w:t xml:space="preserve">   </w:t>
      </w:r>
    </w:p>
    <w:p w14:paraId="0038C1D8" w14:textId="77777777" w:rsidR="00CD236F" w:rsidRDefault="00CD236F" w:rsidP="00CD236F">
      <w:pPr>
        <w:spacing w:before="242"/>
        <w:ind w:left="103" w:right="393"/>
        <w:rPr>
          <w:b w:val="0"/>
          <w:color w:val="00A94F"/>
          <w:w w:val="85"/>
          <w:sz w:val="40"/>
        </w:rPr>
      </w:pPr>
    </w:p>
    <w:p w14:paraId="1C7133AB" w14:textId="77777777" w:rsidR="00CD236F" w:rsidRDefault="00CD236F" w:rsidP="00CD236F">
      <w:pPr>
        <w:spacing w:before="242"/>
        <w:ind w:left="103" w:right="393"/>
        <w:jc w:val="center"/>
        <w:rPr>
          <w:b w:val="0"/>
          <w:sz w:val="40"/>
        </w:rPr>
      </w:pPr>
      <w:r>
        <w:rPr>
          <w:color w:val="00A94F"/>
          <w:w w:val="85"/>
          <w:sz w:val="40"/>
        </w:rPr>
        <w:t>Identify</w:t>
      </w:r>
      <w:r>
        <w:rPr>
          <w:color w:val="00A94F"/>
          <w:spacing w:val="-25"/>
          <w:w w:val="85"/>
          <w:sz w:val="40"/>
        </w:rPr>
        <w:t xml:space="preserve"> </w:t>
      </w:r>
      <w:r>
        <w:rPr>
          <w:color w:val="00A94F"/>
          <w:w w:val="85"/>
          <w:sz w:val="40"/>
        </w:rPr>
        <w:t>AND</w:t>
      </w:r>
      <w:r>
        <w:rPr>
          <w:color w:val="00A94F"/>
          <w:spacing w:val="-25"/>
          <w:w w:val="85"/>
          <w:sz w:val="40"/>
        </w:rPr>
        <w:t xml:space="preserve"> </w:t>
      </w:r>
      <w:r>
        <w:rPr>
          <w:color w:val="00A94F"/>
          <w:w w:val="85"/>
          <w:sz w:val="40"/>
        </w:rPr>
        <w:t>control</w:t>
      </w:r>
      <w:r>
        <w:rPr>
          <w:color w:val="00A94F"/>
          <w:spacing w:val="-25"/>
          <w:w w:val="85"/>
          <w:sz w:val="40"/>
        </w:rPr>
        <w:t xml:space="preserve"> </w:t>
      </w:r>
      <w:r>
        <w:rPr>
          <w:color w:val="00A94F"/>
          <w:w w:val="85"/>
          <w:sz w:val="40"/>
        </w:rPr>
        <w:t xml:space="preserve">hazards </w:t>
      </w:r>
      <w:r>
        <w:rPr>
          <w:color w:val="00A94F"/>
          <w:w w:val="95"/>
          <w:sz w:val="40"/>
        </w:rPr>
        <w:t>before you start</w:t>
      </w:r>
      <w:r>
        <w:rPr>
          <w:color w:val="00A94F"/>
          <w:spacing w:val="-75"/>
          <w:w w:val="95"/>
          <w:sz w:val="40"/>
        </w:rPr>
        <w:t xml:space="preserve"> </w:t>
      </w:r>
      <w:r>
        <w:rPr>
          <w:color w:val="00A94F"/>
          <w:w w:val="95"/>
          <w:sz w:val="40"/>
        </w:rPr>
        <w:t>work.</w:t>
      </w:r>
    </w:p>
    <w:p w14:paraId="3DD7E371" w14:textId="77777777" w:rsidR="00CD236F" w:rsidRDefault="00CD236F" w:rsidP="00CD236F">
      <w:pPr>
        <w:pStyle w:val="ListParagraph"/>
        <w:widowControl w:val="0"/>
        <w:numPr>
          <w:ilvl w:val="0"/>
          <w:numId w:val="7"/>
        </w:numPr>
        <w:tabs>
          <w:tab w:val="left" w:pos="403"/>
        </w:tabs>
        <w:autoSpaceDE w:val="0"/>
        <w:autoSpaceDN w:val="0"/>
        <w:spacing w:before="143" w:after="0" w:line="240" w:lineRule="auto"/>
        <w:contextualSpacing w:val="0"/>
        <w:rPr>
          <w:sz w:val="32"/>
        </w:rPr>
      </w:pPr>
      <w:r>
        <w:rPr>
          <w:color w:val="00A94F"/>
          <w:w w:val="95"/>
          <w:sz w:val="32"/>
        </w:rPr>
        <w:t>Stop,</w:t>
      </w:r>
      <w:r>
        <w:rPr>
          <w:color w:val="00A94F"/>
          <w:spacing w:val="-32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look,</w:t>
      </w:r>
      <w:r>
        <w:rPr>
          <w:color w:val="00A94F"/>
          <w:spacing w:val="-31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walk</w:t>
      </w:r>
      <w:r>
        <w:rPr>
          <w:color w:val="00A94F"/>
          <w:spacing w:val="-22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around</w:t>
      </w:r>
      <w:r>
        <w:rPr>
          <w:color w:val="00A94F"/>
          <w:spacing w:val="-21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the</w:t>
      </w:r>
      <w:r>
        <w:rPr>
          <w:color w:val="00A94F"/>
          <w:spacing w:val="-22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 xml:space="preserve">task </w:t>
      </w:r>
      <w:r>
        <w:rPr>
          <w:noProof/>
        </w:rPr>
        <w:drawing>
          <wp:inline distT="0" distB="0" distL="0" distR="0" wp14:anchorId="2158C482" wp14:editId="6577797B">
            <wp:extent cx="1033274" cy="967105"/>
            <wp:effectExtent l="0" t="0" r="0" b="4445"/>
            <wp:docPr id="6" name="Picture 6" descr="Cartoon Road Safety Stock Illustrations – 7,894 Cartoon R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Road Safety Stock Illustrations – 7,894 Cartoon Road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83" cy="9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3062" w14:textId="77777777" w:rsidR="00CD236F" w:rsidRDefault="00CD236F" w:rsidP="00CD236F">
      <w:pPr>
        <w:pStyle w:val="ListParagraph"/>
        <w:widowControl w:val="0"/>
        <w:numPr>
          <w:ilvl w:val="0"/>
          <w:numId w:val="7"/>
        </w:numPr>
        <w:tabs>
          <w:tab w:val="left" w:pos="455"/>
        </w:tabs>
        <w:autoSpaceDE w:val="0"/>
        <w:autoSpaceDN w:val="0"/>
        <w:spacing w:before="124" w:after="0" w:line="240" w:lineRule="auto"/>
        <w:contextualSpacing w:val="0"/>
        <w:rPr>
          <w:sz w:val="32"/>
        </w:rPr>
      </w:pPr>
      <w:r>
        <w:rPr>
          <w:color w:val="00A94F"/>
          <w:w w:val="95"/>
          <w:sz w:val="32"/>
        </w:rPr>
        <w:t>Think</w:t>
      </w:r>
      <w:r>
        <w:rPr>
          <w:color w:val="00A94F"/>
          <w:spacing w:val="-33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about</w:t>
      </w:r>
      <w:r>
        <w:rPr>
          <w:color w:val="00A94F"/>
          <w:spacing w:val="-33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the</w:t>
      </w:r>
      <w:r>
        <w:rPr>
          <w:color w:val="00A94F"/>
          <w:spacing w:val="-33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task,</w:t>
      </w:r>
      <w:r>
        <w:rPr>
          <w:color w:val="00A94F"/>
          <w:spacing w:val="-41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have</w:t>
      </w:r>
      <w:r>
        <w:rPr>
          <w:color w:val="00A94F"/>
          <w:spacing w:val="-33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a</w:t>
      </w:r>
      <w:r>
        <w:rPr>
          <w:color w:val="00A94F"/>
          <w:spacing w:val="-32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clear</w:t>
      </w:r>
      <w:r>
        <w:rPr>
          <w:color w:val="00A94F"/>
          <w:spacing w:val="-33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plan</w:t>
      </w:r>
    </w:p>
    <w:p w14:paraId="2C75DA46" w14:textId="77777777" w:rsidR="00CD236F" w:rsidRDefault="00CD236F" w:rsidP="00CD236F">
      <w:pPr>
        <w:pStyle w:val="ListParagraph"/>
        <w:widowControl w:val="0"/>
        <w:numPr>
          <w:ilvl w:val="0"/>
          <w:numId w:val="7"/>
        </w:numPr>
        <w:tabs>
          <w:tab w:val="left" w:pos="455"/>
        </w:tabs>
        <w:autoSpaceDE w:val="0"/>
        <w:autoSpaceDN w:val="0"/>
        <w:spacing w:before="124" w:after="0" w:line="247" w:lineRule="auto"/>
        <w:ind w:right="185"/>
        <w:contextualSpacing w:val="0"/>
        <w:rPr>
          <w:sz w:val="32"/>
        </w:rPr>
      </w:pPr>
      <w:r>
        <w:rPr>
          <w:color w:val="00A94F"/>
          <w:w w:val="90"/>
          <w:sz w:val="32"/>
        </w:rPr>
        <w:t>Identify</w:t>
      </w:r>
      <w:r>
        <w:rPr>
          <w:color w:val="00A94F"/>
          <w:spacing w:val="-43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and</w:t>
      </w:r>
      <w:r>
        <w:rPr>
          <w:color w:val="00A94F"/>
          <w:spacing w:val="-42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assess</w:t>
      </w:r>
      <w:r>
        <w:rPr>
          <w:color w:val="00A94F"/>
          <w:spacing w:val="-43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hazards</w:t>
      </w:r>
      <w:r>
        <w:rPr>
          <w:color w:val="00A94F"/>
          <w:spacing w:val="-42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that</w:t>
      </w:r>
      <w:r>
        <w:rPr>
          <w:color w:val="00A94F"/>
          <w:spacing w:val="-43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exist</w:t>
      </w:r>
      <w:r>
        <w:rPr>
          <w:color w:val="00A94F"/>
          <w:spacing w:val="-42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or</w:t>
      </w:r>
      <w:r>
        <w:rPr>
          <w:color w:val="00A94F"/>
          <w:spacing w:val="-42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may be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created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by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the</w:t>
      </w:r>
      <w:r>
        <w:rPr>
          <w:color w:val="00A94F"/>
          <w:spacing w:val="-44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task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and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rate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their</w:t>
      </w:r>
      <w:r>
        <w:rPr>
          <w:color w:val="00A94F"/>
          <w:spacing w:val="-44"/>
          <w:w w:val="90"/>
          <w:sz w:val="32"/>
        </w:rPr>
        <w:t xml:space="preserve"> </w:t>
      </w:r>
      <w:r>
        <w:rPr>
          <w:color w:val="00A94F"/>
          <w:w w:val="90"/>
          <w:sz w:val="32"/>
        </w:rPr>
        <w:t>risk</w:t>
      </w:r>
      <w:r>
        <w:rPr>
          <w:color w:val="00A94F"/>
          <w:spacing w:val="-45"/>
          <w:w w:val="90"/>
          <w:sz w:val="32"/>
        </w:rPr>
        <w:t xml:space="preserve"> </w:t>
      </w:r>
      <w:r>
        <w:rPr>
          <w:color w:val="00A94F"/>
          <w:spacing w:val="-2"/>
          <w:w w:val="90"/>
          <w:sz w:val="32"/>
        </w:rPr>
        <w:t>levels</w:t>
      </w:r>
    </w:p>
    <w:p w14:paraId="40436B86" w14:textId="77777777" w:rsidR="00CD236F" w:rsidRPr="00CD236F" w:rsidRDefault="00CD236F" w:rsidP="00CD236F">
      <w:pPr>
        <w:pStyle w:val="ListParagraph"/>
        <w:widowControl w:val="0"/>
        <w:numPr>
          <w:ilvl w:val="0"/>
          <w:numId w:val="7"/>
        </w:numPr>
        <w:tabs>
          <w:tab w:val="left" w:pos="455"/>
        </w:tabs>
        <w:autoSpaceDE w:val="0"/>
        <w:autoSpaceDN w:val="0"/>
        <w:spacing w:before="111" w:after="0" w:line="240" w:lineRule="auto"/>
        <w:contextualSpacing w:val="0"/>
        <w:rPr>
          <w:sz w:val="32"/>
        </w:rPr>
      </w:pPr>
      <w:r>
        <w:rPr>
          <w:color w:val="00A94F"/>
          <w:w w:val="95"/>
          <w:sz w:val="32"/>
        </w:rPr>
        <w:t>Control</w:t>
      </w:r>
      <w:r>
        <w:rPr>
          <w:color w:val="00A94F"/>
          <w:spacing w:val="-28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the</w:t>
      </w:r>
      <w:r>
        <w:rPr>
          <w:color w:val="00A94F"/>
          <w:spacing w:val="-27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risks</w:t>
      </w:r>
      <w:r>
        <w:rPr>
          <w:color w:val="00A94F"/>
          <w:spacing w:val="-27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and</w:t>
      </w:r>
      <w:r>
        <w:rPr>
          <w:color w:val="00A94F"/>
          <w:spacing w:val="-27"/>
          <w:w w:val="95"/>
          <w:sz w:val="32"/>
        </w:rPr>
        <w:t xml:space="preserve"> </w:t>
      </w:r>
      <w:r>
        <w:rPr>
          <w:color w:val="00A94F"/>
          <w:w w:val="95"/>
          <w:sz w:val="32"/>
        </w:rPr>
        <w:t>communicate</w:t>
      </w:r>
    </w:p>
    <w:p w14:paraId="7580C114" w14:textId="77777777" w:rsidR="00CD236F" w:rsidRDefault="00CD236F" w:rsidP="00CD236F">
      <w:pPr>
        <w:pStyle w:val="ListParagraph"/>
        <w:widowControl w:val="0"/>
        <w:numPr>
          <w:ilvl w:val="0"/>
          <w:numId w:val="7"/>
        </w:numPr>
        <w:tabs>
          <w:tab w:val="left" w:pos="455"/>
        </w:tabs>
        <w:autoSpaceDE w:val="0"/>
        <w:autoSpaceDN w:val="0"/>
        <w:spacing w:before="111" w:after="0" w:line="240" w:lineRule="auto"/>
        <w:contextualSpacing w:val="0"/>
        <w:rPr>
          <w:sz w:val="32"/>
        </w:rPr>
      </w:pPr>
      <w:r>
        <w:rPr>
          <w:color w:val="00A94F"/>
          <w:w w:val="95"/>
          <w:sz w:val="32"/>
        </w:rPr>
        <w:t>Do the task if low risk and keep a lookout for changes</w:t>
      </w:r>
    </w:p>
    <w:p w14:paraId="677C0E74" w14:textId="77777777" w:rsidR="00CD236F" w:rsidRDefault="00CD236F" w:rsidP="00CD236F"/>
    <w:p w14:paraId="1D437174" w14:textId="77777777" w:rsidR="00CD236F" w:rsidRDefault="002B49C7" w:rsidP="00CD236F">
      <w:pPr>
        <w:ind w:left="103"/>
        <w:rPr>
          <w:b w:val="0"/>
          <w:color w:val="00A94F"/>
          <w:sz w:val="35"/>
        </w:rPr>
      </w:pPr>
      <w:r>
        <w:rPr>
          <w:noProof/>
        </w:rPr>
        <w:drawing>
          <wp:inline distT="0" distB="0" distL="0" distR="0" wp14:anchorId="337C3DC0" wp14:editId="4059AEF7">
            <wp:extent cx="977348" cy="1253447"/>
            <wp:effectExtent l="0" t="0" r="0" b="444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78" cy="12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258A" w14:textId="77777777" w:rsidR="00CD236F" w:rsidRPr="00BA25E1" w:rsidRDefault="00CD236F" w:rsidP="002B49C7">
      <w:pPr>
        <w:ind w:left="103"/>
        <w:jc w:val="center"/>
        <w:rPr>
          <w:b w:val="0"/>
          <w:color w:val="00A94F"/>
          <w:sz w:val="40"/>
          <w:szCs w:val="40"/>
        </w:rPr>
      </w:pPr>
      <w:r w:rsidRPr="00BA25E1">
        <w:rPr>
          <w:color w:val="00A94F"/>
          <w:sz w:val="40"/>
          <w:szCs w:val="40"/>
        </w:rPr>
        <w:t>Take Five – prove it safe</w:t>
      </w:r>
    </w:p>
    <w:p w14:paraId="0000F408" w14:textId="77777777" w:rsidR="00CD236F" w:rsidRPr="00BA25E1" w:rsidRDefault="00CD236F" w:rsidP="002B49C7">
      <w:pPr>
        <w:ind w:left="103"/>
        <w:jc w:val="center"/>
        <w:rPr>
          <w:b w:val="0"/>
          <w:color w:val="00A94F"/>
          <w:sz w:val="40"/>
          <w:szCs w:val="40"/>
        </w:rPr>
      </w:pPr>
      <w:r w:rsidRPr="00BA25E1">
        <w:rPr>
          <w:i/>
          <w:color w:val="00A94F"/>
          <w:sz w:val="40"/>
          <w:szCs w:val="40"/>
          <w:u w:val="single" w:color="00A94F"/>
        </w:rPr>
        <w:t>before</w:t>
      </w:r>
      <w:r w:rsidRPr="00BA25E1">
        <w:rPr>
          <w:i/>
          <w:color w:val="00A94F"/>
          <w:sz w:val="40"/>
          <w:szCs w:val="40"/>
        </w:rPr>
        <w:t xml:space="preserve"> </w:t>
      </w:r>
      <w:r w:rsidRPr="00BA25E1">
        <w:rPr>
          <w:color w:val="00A94F"/>
          <w:sz w:val="40"/>
          <w:szCs w:val="40"/>
        </w:rPr>
        <w:t>you start work</w:t>
      </w:r>
    </w:p>
    <w:p w14:paraId="3F9E82AA" w14:textId="77777777" w:rsidR="00CD236F" w:rsidRDefault="00CD236F" w:rsidP="00CD236F">
      <w:pPr>
        <w:ind w:left="103"/>
        <w:jc w:val="center"/>
      </w:pPr>
    </w:p>
    <w:p w14:paraId="3F079099" w14:textId="77777777" w:rsidR="0076129C" w:rsidRDefault="0076129C" w:rsidP="0076129C">
      <w:bookmarkStart w:id="2" w:name="_Hlk38377190"/>
      <w:r>
        <w:rPr>
          <w:noProof/>
        </w:rPr>
        <w:lastRenderedPageBreak/>
        <w:drawing>
          <wp:inline distT="0" distB="0" distL="0" distR="0" wp14:anchorId="4B9A06C2" wp14:editId="6F020FD3">
            <wp:extent cx="5731510" cy="4318000"/>
            <wp:effectExtent l="0" t="0" r="2540" b="635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00DF" w14:textId="77777777" w:rsidR="0076129C" w:rsidRDefault="0076129C" w:rsidP="0076129C"/>
    <w:p w14:paraId="458522D5" w14:textId="77777777" w:rsidR="0076129C" w:rsidRPr="0076129C" w:rsidRDefault="0076129C" w:rsidP="0076129C">
      <w:pPr>
        <w:rPr>
          <w:b w:val="0"/>
          <w:bCs/>
          <w:color w:val="0F0D29" w:themeColor="text1"/>
          <w:sz w:val="24"/>
          <w:szCs w:val="24"/>
        </w:rPr>
      </w:pPr>
      <w:r w:rsidRPr="0076129C">
        <w:rPr>
          <w:bCs/>
          <w:color w:val="0F0D29" w:themeColor="text1"/>
          <w:sz w:val="24"/>
          <w:szCs w:val="24"/>
        </w:rPr>
        <w:t xml:space="preserve">Common Manual Handling Risks      </w:t>
      </w:r>
    </w:p>
    <w:p w14:paraId="1F962B95" w14:textId="77777777" w:rsidR="0076129C" w:rsidRDefault="0076129C" w:rsidP="0076129C">
      <w:r w:rsidRPr="008549A2">
        <w:rPr>
          <w:rFonts w:cs="Arial"/>
          <w:noProof/>
          <w:lang w:eastAsia="en-AU"/>
        </w:rPr>
        <w:drawing>
          <wp:inline distT="0" distB="0" distL="0" distR="0" wp14:anchorId="3D25F934" wp14:editId="74D61AED">
            <wp:extent cx="1910715" cy="1696720"/>
            <wp:effectExtent l="0" t="0" r="0" b="0"/>
            <wp:docPr id="716" name="Picture 716" descr="An image of someone throwing an object, an example of sudden force." title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NU-0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9A2">
        <w:rPr>
          <w:rFonts w:cs="Arial"/>
          <w:noProof/>
          <w:lang w:eastAsia="en-AU"/>
        </w:rPr>
        <w:drawing>
          <wp:inline distT="0" distB="0" distL="0" distR="0" wp14:anchorId="54D3EA89" wp14:editId="60D96E19">
            <wp:extent cx="1800000" cy="1711837"/>
            <wp:effectExtent l="0" t="0" r="0" b="3175"/>
            <wp:docPr id="41" name="Picture 5" descr="An image of someone lifting, lowering or carrying an object that cannot be positioned close to the body, an example of high force." title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WR_4(SHEEP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1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9A2">
        <w:rPr>
          <w:rFonts w:cs="Arial"/>
          <w:noProof/>
          <w:lang w:eastAsia="en-AU"/>
        </w:rPr>
        <w:drawing>
          <wp:inline distT="0" distB="0" distL="0" distR="0" wp14:anchorId="1061973E" wp14:editId="0AF3D70E">
            <wp:extent cx="1800000" cy="1084988"/>
            <wp:effectExtent l="0" t="0" r="0" b="1270"/>
            <wp:docPr id="717" name="Picture 717" descr="An image of someone pushing or pulling a trolley, an example of sustained force." title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p2_Char4_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8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2C3AD" w14:textId="77777777" w:rsidR="0076129C" w:rsidRDefault="0076129C" w:rsidP="0076129C">
      <w:pPr>
        <w:pStyle w:val="Heading3"/>
      </w:pPr>
      <w:bookmarkStart w:id="3" w:name="_Toc392574925"/>
      <w:r w:rsidRPr="006E777E">
        <w:t>Movement</w:t>
      </w:r>
      <w:bookmarkEnd w:id="3"/>
      <w:r>
        <w:t xml:space="preserve">                                   High Force</w:t>
      </w:r>
      <w:r>
        <w:tab/>
        <w:t xml:space="preserve">                                   Sustained Force</w:t>
      </w:r>
    </w:p>
    <w:p w14:paraId="6DE9A7CD" w14:textId="77777777" w:rsidR="0076129C" w:rsidRDefault="00E3382E" w:rsidP="0076129C">
      <w:pPr>
        <w:pStyle w:val="Heading3"/>
      </w:pPr>
      <w:r w:rsidRPr="009C5F14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8DEA09" wp14:editId="2A582CB8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1783080" cy="1696720"/>
                <wp:effectExtent l="0" t="0" r="26670" b="17780"/>
                <wp:wrapSquare wrapText="bothSides"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DEB87" w14:textId="77777777" w:rsidR="0033296C" w:rsidRPr="00E3382E" w:rsidRDefault="0033296C" w:rsidP="007612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382E">
                              <w:rPr>
                                <w:rStyle w:val="Emphasised"/>
                                <w:color w:val="0F0D29" w:themeColor="text1"/>
                              </w:rPr>
                              <w:t>Repetitive movement- using the same parts of the body to repeat</w:t>
                            </w:r>
                            <w:r w:rsidRPr="00E3382E">
                              <w:rPr>
                                <w:rStyle w:val="Emphasised"/>
                                <w:b/>
                                <w:bCs/>
                                <w:color w:val="0F0D29" w:themeColor="text1"/>
                              </w:rPr>
                              <w:t xml:space="preserve"> </w:t>
                            </w:r>
                            <w:r w:rsidRPr="00E3382E">
                              <w:rPr>
                                <w:rStyle w:val="Emphasised"/>
                                <w:color w:val="auto"/>
                              </w:rPr>
                              <w:t>similar movements over a period of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EA09" id="_x0000_s1031" type="#_x0000_t202" style="position:absolute;margin-left:0;margin-top:3.15pt;width:140.4pt;height:133.6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">
                <v:textbox>
                  <w:txbxContent>
                    <w:p w14:paraId="203DEB87" w14:textId="77777777" w:rsidR="0033296C" w:rsidRPr="00E3382E" w:rsidRDefault="0033296C" w:rsidP="0076129C">
                      <w:pPr>
                        <w:rPr>
                          <w:sz w:val="20"/>
                          <w:szCs w:val="20"/>
                        </w:rPr>
                      </w:pPr>
                      <w:r w:rsidRPr="00E3382E">
                        <w:rPr>
                          <w:rStyle w:val="Emphasised"/>
                          <w:color w:val="0F0D29" w:themeColor="text1"/>
                        </w:rPr>
                        <w:t>Repetitive movement- using the same parts of the body to repeat</w:t>
                      </w:r>
                      <w:r w:rsidRPr="00E3382E">
                        <w:rPr>
                          <w:rStyle w:val="Emphasised"/>
                          <w:b/>
                          <w:bCs/>
                          <w:color w:val="0F0D29" w:themeColor="text1"/>
                        </w:rPr>
                        <w:t xml:space="preserve"> </w:t>
                      </w:r>
                      <w:r w:rsidRPr="00E3382E">
                        <w:rPr>
                          <w:rStyle w:val="Emphasised"/>
                          <w:color w:val="auto"/>
                        </w:rPr>
                        <w:t>similar movements over a period of time.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C5F14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3B85355" wp14:editId="2161981B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1760220" cy="1361440"/>
                <wp:effectExtent l="0" t="0" r="11430" b="10160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06D68" w14:textId="77777777" w:rsidR="0033296C" w:rsidRPr="00E3382E" w:rsidRDefault="0033296C" w:rsidP="0076129C">
                            <w:pPr>
                              <w:rPr>
                                <w:b w:val="0"/>
                                <w:bCs/>
                                <w:color w:val="0F0D29" w:themeColor="text1"/>
                                <w:sz w:val="20"/>
                                <w:szCs w:val="20"/>
                              </w:rPr>
                            </w:pPr>
                            <w:r w:rsidRPr="00E3382E">
                              <w:rPr>
                                <w:rStyle w:val="Emphasised"/>
                                <w:color w:val="0F0D29" w:themeColor="text1"/>
                              </w:rPr>
                              <w:t>Sustained force-</w:t>
                            </w:r>
                            <w:r w:rsidRPr="00E3382E">
                              <w:rPr>
                                <w:rFonts w:cs="Arial"/>
                                <w:color w:val="0F0D29" w:themeColor="text1"/>
                              </w:rPr>
                              <w:t xml:space="preserve"> </w:t>
                            </w:r>
                            <w:r w:rsidRPr="00E3382E">
                              <w:rPr>
                                <w:rFonts w:cs="Arial"/>
                                <w:b w:val="0"/>
                                <w:bCs/>
                                <w:color w:val="0F0D29" w:themeColor="text1"/>
                              </w:rPr>
                              <w:t>occurs when force is applied continually over a period of time.</w:t>
                            </w:r>
                            <w:r w:rsidRPr="00E3382E">
                              <w:rPr>
                                <w:rStyle w:val="Emphasised"/>
                                <w:b/>
                                <w:bCs/>
                                <w:color w:val="0F0D29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5355" id="_x0000_s1032" type="#_x0000_t202" style="position:absolute;margin-left:87.4pt;margin-top:16.75pt;width:138.6pt;height:107.2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">
                <v:textbox>
                  <w:txbxContent>
                    <w:p w14:paraId="39506D68" w14:textId="77777777" w:rsidR="0033296C" w:rsidRPr="00E3382E" w:rsidRDefault="0033296C" w:rsidP="0076129C">
                      <w:pPr>
                        <w:rPr>
                          <w:b w:val="0"/>
                          <w:bCs/>
                          <w:color w:val="0F0D29" w:themeColor="text1"/>
                          <w:sz w:val="20"/>
                          <w:szCs w:val="20"/>
                        </w:rPr>
                      </w:pPr>
                      <w:r w:rsidRPr="00E3382E">
                        <w:rPr>
                          <w:rStyle w:val="Emphasised"/>
                          <w:color w:val="0F0D29" w:themeColor="text1"/>
                        </w:rPr>
                        <w:t>Sustained force-</w:t>
                      </w:r>
                      <w:r w:rsidRPr="00E3382E">
                        <w:rPr>
                          <w:rFonts w:cs="Arial"/>
                          <w:color w:val="0F0D29" w:themeColor="text1"/>
                        </w:rPr>
                        <w:t xml:space="preserve"> </w:t>
                      </w:r>
                      <w:r w:rsidRPr="00E3382E">
                        <w:rPr>
                          <w:rFonts w:cs="Arial"/>
                          <w:b w:val="0"/>
                          <w:bCs/>
                          <w:color w:val="0F0D29" w:themeColor="text1"/>
                        </w:rPr>
                        <w:t>occurs when force is applied continually over a period of time.</w:t>
                      </w:r>
                      <w:r w:rsidRPr="00E3382E">
                        <w:rPr>
                          <w:rStyle w:val="Emphasised"/>
                          <w:b/>
                          <w:bCs/>
                          <w:color w:val="0F0D29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C5F14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8150E70" wp14:editId="1AD7B53B">
                <wp:simplePos x="0" y="0"/>
                <wp:positionH relativeFrom="column">
                  <wp:posOffset>2164080</wp:posOffset>
                </wp:positionH>
                <wp:positionV relativeFrom="paragraph">
                  <wp:posOffset>192405</wp:posOffset>
                </wp:positionV>
                <wp:extent cx="1767840" cy="1330960"/>
                <wp:effectExtent l="0" t="0" r="22860" b="21590"/>
                <wp:wrapSquare wrapText="bothSides"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33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5288" w14:textId="77777777" w:rsidR="0033296C" w:rsidRPr="00E3382E" w:rsidRDefault="0033296C" w:rsidP="0076129C">
                            <w:pPr>
                              <w:rPr>
                                <w:b w:val="0"/>
                                <w:bCs/>
                                <w:color w:val="0F0D29" w:themeColor="text1"/>
                              </w:rPr>
                            </w:pPr>
                            <w:r w:rsidRPr="00E3382E">
                              <w:rPr>
                                <w:rStyle w:val="Emphasised"/>
                                <w:color w:val="0F0D29" w:themeColor="text1"/>
                              </w:rPr>
                              <w:t>High force-</w:t>
                            </w:r>
                            <w:r w:rsidRPr="00E3382E">
                              <w:rPr>
                                <w:rFonts w:cs="Arial"/>
                                <w:b w:val="0"/>
                                <w:bCs/>
                                <w:color w:val="0F0D29" w:themeColor="text1"/>
                              </w:rPr>
                              <w:t>occurs when increased muscle effort is required in response to a task.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0E70" id="_x0000_s1033" type="#_x0000_t202" style="position:absolute;margin-left:170.4pt;margin-top:15.15pt;width:139.2pt;height:104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">
                <v:textbox>
                  <w:txbxContent>
                    <w:p w14:paraId="5F585288" w14:textId="77777777" w:rsidR="0033296C" w:rsidRPr="00E3382E" w:rsidRDefault="0033296C" w:rsidP="0076129C">
                      <w:pPr>
                        <w:rPr>
                          <w:b w:val="0"/>
                          <w:bCs/>
                          <w:color w:val="0F0D29" w:themeColor="text1"/>
                        </w:rPr>
                      </w:pPr>
                      <w:r w:rsidRPr="00E3382E">
                        <w:rPr>
                          <w:rStyle w:val="Emphasised"/>
                          <w:color w:val="0F0D29" w:themeColor="text1"/>
                        </w:rPr>
                        <w:t>High force-</w:t>
                      </w:r>
                      <w:r w:rsidRPr="00E3382E">
                        <w:rPr>
                          <w:rFonts w:cs="Arial"/>
                          <w:b w:val="0"/>
                          <w:bCs/>
                          <w:color w:val="0F0D29" w:themeColor="text1"/>
                        </w:rPr>
                        <w:t>occurs when increased muscle effort is required in response to a task.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129C">
        <w:tab/>
      </w:r>
      <w:r w:rsidR="0076129C">
        <w:tab/>
      </w:r>
    </w:p>
    <w:p w14:paraId="37D74927" w14:textId="77777777" w:rsidR="0076129C" w:rsidRPr="009C5F14" w:rsidRDefault="0076129C" w:rsidP="0076129C">
      <w:pPr>
        <w:rPr>
          <w:sz w:val="18"/>
          <w:szCs w:val="18"/>
        </w:rPr>
      </w:pPr>
    </w:p>
    <w:p w14:paraId="591E2360" w14:textId="77777777" w:rsidR="00CD236F" w:rsidRDefault="00CD236F" w:rsidP="007534C3">
      <w:pPr>
        <w:pStyle w:val="Header"/>
        <w:tabs>
          <w:tab w:val="left" w:pos="810"/>
          <w:tab w:val="left" w:leader="dot" w:pos="2970"/>
        </w:tabs>
      </w:pPr>
    </w:p>
    <w:p w14:paraId="743FFB47" w14:textId="77777777" w:rsidR="003C3022" w:rsidRDefault="003C3022" w:rsidP="007534C3">
      <w:pPr>
        <w:pStyle w:val="Header"/>
        <w:tabs>
          <w:tab w:val="left" w:pos="810"/>
          <w:tab w:val="left" w:leader="dot" w:pos="2970"/>
        </w:tabs>
      </w:pPr>
    </w:p>
    <w:p w14:paraId="5597D817" w14:textId="77777777" w:rsidR="003C3022" w:rsidRDefault="003C3022" w:rsidP="007534C3">
      <w:pPr>
        <w:pStyle w:val="Header"/>
        <w:tabs>
          <w:tab w:val="left" w:pos="810"/>
          <w:tab w:val="left" w:leader="dot" w:pos="2970"/>
        </w:tabs>
      </w:pPr>
    </w:p>
    <w:p w14:paraId="3D49C997" w14:textId="77777777" w:rsidR="003C3022" w:rsidRDefault="003C3022" w:rsidP="007534C3">
      <w:pPr>
        <w:pStyle w:val="Header"/>
        <w:tabs>
          <w:tab w:val="left" w:pos="810"/>
          <w:tab w:val="left" w:leader="dot" w:pos="2970"/>
        </w:tabs>
      </w:pPr>
    </w:p>
    <w:p w14:paraId="52C77A86" w14:textId="77777777" w:rsidR="00902973" w:rsidRDefault="00902973" w:rsidP="00902973">
      <w:pPr>
        <w:rPr>
          <w:rFonts w:ascii="Arial" w:hAnsi="Arial"/>
          <w:noProof/>
          <w:color w:val="0000FF"/>
        </w:rPr>
      </w:pPr>
    </w:p>
    <w:bookmarkEnd w:id="2"/>
    <w:p w14:paraId="5BF155F8" w14:textId="77777777" w:rsidR="00A0590F" w:rsidRDefault="00A0590F" w:rsidP="00902973">
      <w:pPr>
        <w:rPr>
          <w:rFonts w:ascii="Arial" w:hAnsi="Arial"/>
          <w:noProof/>
          <w:color w:val="0000FF"/>
        </w:rPr>
      </w:pPr>
    </w:p>
    <w:p w14:paraId="33185352" w14:textId="77777777" w:rsidR="00A0590F" w:rsidRDefault="00A0590F" w:rsidP="00902973">
      <w:pPr>
        <w:rPr>
          <w:noProof/>
          <w:color w:val="0000FF"/>
        </w:rPr>
      </w:pPr>
    </w:p>
    <w:p w14:paraId="1389256B" w14:textId="0569B8CD" w:rsidR="00902973" w:rsidRDefault="00902973" w:rsidP="00902973">
      <w:pPr>
        <w:jc w:val="center"/>
      </w:pPr>
    </w:p>
    <w:tbl>
      <w:tblPr>
        <w:tblpPr w:leftFromText="180" w:rightFromText="180" w:vertAnchor="page" w:horzAnchor="margin" w:tblpXSpec="center" w:tblpY="3281"/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46"/>
      </w:tblGrid>
      <w:tr w:rsidR="00327F9D" w:rsidRPr="00865A6D" w14:paraId="69C7E8A2" w14:textId="77777777" w:rsidTr="004B3418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14:paraId="0F6D28EE" w14:textId="77777777" w:rsidR="00327F9D" w:rsidRPr="008A4194" w:rsidRDefault="00327F9D" w:rsidP="004B3418">
            <w:pPr>
              <w:pStyle w:val="DHHSmainheading"/>
              <w:jc w:val="center"/>
              <w:rPr>
                <w:rFonts w:ascii="Helvetica" w:hAnsi="Helvetica" w:cs="Helvetica"/>
                <w:color w:val="auto"/>
              </w:rPr>
            </w:pPr>
            <w:r>
              <w:rPr>
                <w:rFonts w:ascii="Helvetica" w:hAnsi="Helvetica" w:cs="Helvetica"/>
                <w:color w:val="auto"/>
              </w:rPr>
              <w:t>Health and Hygiene</w:t>
            </w:r>
          </w:p>
        </w:tc>
      </w:tr>
      <w:tr w:rsidR="00327F9D" w:rsidRPr="00865A6D" w14:paraId="4E438096" w14:textId="77777777" w:rsidTr="004B3418">
        <w:trPr>
          <w:trHeight w:hRule="exact" w:val="768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14:paraId="35347534" w14:textId="77777777" w:rsidR="00327F9D" w:rsidRDefault="00327F9D" w:rsidP="004B3418">
            <w:pPr>
              <w:pStyle w:val="DHHSmainsubheading"/>
              <w:jc w:val="center"/>
              <w:rPr>
                <w:rFonts w:ascii="Helvetica" w:hAnsi="Helvetica" w:cs="Helvetica"/>
                <w:color w:val="auto"/>
                <w:sz w:val="40"/>
                <w:szCs w:val="40"/>
              </w:rPr>
            </w:pPr>
            <w:r w:rsidRPr="001D65DD">
              <w:rPr>
                <w:rFonts w:ascii="Helvetica" w:hAnsi="Helvetica" w:cs="Helvetica"/>
                <w:color w:val="auto"/>
                <w:sz w:val="40"/>
                <w:szCs w:val="40"/>
              </w:rPr>
              <w:t>Protocols for</w:t>
            </w:r>
            <w:r>
              <w:rPr>
                <w:rFonts w:ascii="Helvetica" w:hAnsi="Helvetica" w:cs="Helvetica"/>
                <w:color w:val="auto"/>
                <w:sz w:val="40"/>
                <w:szCs w:val="40"/>
              </w:rPr>
              <w:t xml:space="preserve"> Cleaning</w:t>
            </w:r>
            <w:r w:rsidRPr="001D65DD">
              <w:rPr>
                <w:rFonts w:ascii="Helvetica" w:hAnsi="Helvetica" w:cs="Helvetica"/>
                <w:color w:val="auto"/>
                <w:sz w:val="40"/>
                <w:szCs w:val="40"/>
              </w:rPr>
              <w:t xml:space="preserve"> Staff</w:t>
            </w:r>
          </w:p>
          <w:p w14:paraId="38812A60" w14:textId="77777777" w:rsidR="00327F9D" w:rsidRPr="001D65DD" w:rsidRDefault="00327F9D" w:rsidP="004B3418">
            <w:pPr>
              <w:pStyle w:val="DHHSmainsubheading"/>
              <w:jc w:val="center"/>
              <w:rPr>
                <w:rFonts w:ascii="Helvetica" w:hAnsi="Helvetica" w:cs="Helvetica"/>
                <w:color w:val="auto"/>
                <w:sz w:val="40"/>
                <w:szCs w:val="40"/>
              </w:rPr>
            </w:pPr>
          </w:p>
        </w:tc>
      </w:tr>
    </w:tbl>
    <w:p w14:paraId="0EA8E0EC" w14:textId="77777777" w:rsidR="00902973" w:rsidRDefault="00902973" w:rsidP="00902973">
      <w:pPr>
        <w:jc w:val="center"/>
      </w:pPr>
    </w:p>
    <w:p w14:paraId="7FC97CD2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6FC6823E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2D7F6B67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0C481108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43C225BD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0A2EA898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3B067608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01EAEE32" w14:textId="77777777" w:rsidR="00D706A3" w:rsidRDefault="00D706A3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2CC0AD1C" w14:textId="77777777" w:rsidR="00327F9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 w:rsidRPr="001D65DD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In the interest of your safety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, that of </w:t>
      </w:r>
      <w:r w:rsidRPr="001D65DD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others a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nd to </w:t>
      </w:r>
      <w:r w:rsidRPr="001D65DD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reduce the risk of spread of 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disease</w:t>
      </w:r>
      <w:r w:rsidRPr="001D65DD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the following protocols are to be implemented immediately.</w:t>
      </w:r>
      <w:r w:rsidRPr="00C752A5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Should you have any concerns or queries please contact the Management Committee.</w:t>
      </w:r>
    </w:p>
    <w:p w14:paraId="76BDE6CF" w14:textId="77777777" w:rsidR="00327F9D" w:rsidRPr="001D65DD" w:rsidRDefault="00327F9D" w:rsidP="00327F9D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6E4C89A9" w14:textId="77777777" w:rsidR="00327F9D" w:rsidRDefault="00327F9D" w:rsidP="00327F9D">
      <w:pPr>
        <w:rPr>
          <w:rFonts w:ascii="Helvetica" w:hAnsi="Helvetica" w:cs="Helvetica"/>
          <w:b w:val="0"/>
          <w:bCs/>
          <w:color w:val="FF0000"/>
          <w:sz w:val="32"/>
          <w:szCs w:val="32"/>
          <w:shd w:val="clear" w:color="auto" w:fill="FFFFFF"/>
        </w:rPr>
      </w:pPr>
      <w:r w:rsidRPr="00991B9B">
        <w:rPr>
          <w:rFonts w:ascii="Helvetica" w:hAnsi="Helvetica" w:cs="Helvetica"/>
          <w:bCs/>
          <w:color w:val="FF0000"/>
          <w:shd w:val="clear" w:color="auto" w:fill="FFFFFF"/>
        </w:rPr>
        <w:t xml:space="preserve"> </w:t>
      </w:r>
      <w:r w:rsidRPr="008A4194">
        <w:rPr>
          <w:rFonts w:ascii="Helvetica" w:hAnsi="Helvetica" w:cs="Helvetica"/>
          <w:bCs/>
          <w:color w:val="FF0000"/>
          <w:sz w:val="32"/>
          <w:szCs w:val="32"/>
          <w:shd w:val="clear" w:color="auto" w:fill="FFFFFF"/>
        </w:rPr>
        <w:t>General</w:t>
      </w:r>
    </w:p>
    <w:p w14:paraId="0949F8FB" w14:textId="77777777" w:rsidR="00327F9D" w:rsidRDefault="00327F9D" w:rsidP="00327F9D">
      <w:pPr>
        <w:rPr>
          <w:rFonts w:ascii="Helvetica" w:hAnsi="Helvetica" w:cs="Helvetica"/>
          <w:b w:val="0"/>
          <w:bCs/>
          <w:color w:val="FF0000"/>
          <w:sz w:val="32"/>
          <w:szCs w:val="32"/>
          <w:shd w:val="clear" w:color="auto" w:fill="FFFFFF"/>
        </w:rPr>
      </w:pPr>
    </w:p>
    <w:p w14:paraId="75E16DE7" w14:textId="77777777" w:rsidR="00327F9D" w:rsidRPr="001D65DD" w:rsidRDefault="00327F9D" w:rsidP="00327F9D">
      <w:pPr>
        <w:pStyle w:val="ListParagraph"/>
        <w:numPr>
          <w:ilvl w:val="0"/>
          <w:numId w:val="10"/>
        </w:numPr>
        <w:spacing w:after="0" w:line="240" w:lineRule="auto"/>
        <w:rPr>
          <w:rFonts w:ascii="Helvetica" w:hAnsi="Helvetica" w:cs="Helvetica"/>
          <w:b/>
          <w:bCs/>
          <w:sz w:val="32"/>
          <w:szCs w:val="32"/>
          <w:shd w:val="clear" w:color="auto" w:fill="FFFFFF"/>
        </w:rPr>
      </w:pPr>
      <w:r w:rsidRPr="001D65DD">
        <w:rPr>
          <w:rFonts w:ascii="Helvetica" w:hAnsi="Helvetica" w:cs="Helvetica"/>
          <w:sz w:val="32"/>
          <w:szCs w:val="32"/>
          <w:shd w:val="clear" w:color="auto" w:fill="FFFFFF"/>
        </w:rPr>
        <w:t xml:space="preserve">All </w:t>
      </w:r>
      <w:r>
        <w:rPr>
          <w:rFonts w:ascii="Helvetica" w:hAnsi="Helvetica" w:cs="Helvetica"/>
          <w:sz w:val="32"/>
          <w:szCs w:val="32"/>
          <w:shd w:val="clear" w:color="auto" w:fill="FFFFFF"/>
        </w:rPr>
        <w:t>Cleaning</w:t>
      </w:r>
      <w:r w:rsidRPr="001D65DD">
        <w:rPr>
          <w:rFonts w:ascii="Helvetica" w:hAnsi="Helvetica" w:cs="Helvetica"/>
          <w:sz w:val="32"/>
          <w:szCs w:val="32"/>
          <w:shd w:val="clear" w:color="auto" w:fill="FFFFFF"/>
        </w:rPr>
        <w:t xml:space="preserve"> Staff </w:t>
      </w:r>
      <w:r>
        <w:rPr>
          <w:rFonts w:ascii="Helvetica" w:hAnsi="Helvetica" w:cs="Helvetica"/>
          <w:sz w:val="32"/>
          <w:szCs w:val="32"/>
          <w:shd w:val="clear" w:color="auto" w:fill="FFFFFF"/>
        </w:rPr>
        <w:t>to</w:t>
      </w:r>
      <w:r w:rsidRPr="001D65DD">
        <w:rPr>
          <w:rFonts w:ascii="Helvetica" w:hAnsi="Helvetica" w:cs="Helvetica"/>
          <w:sz w:val="32"/>
          <w:szCs w:val="32"/>
          <w:shd w:val="clear" w:color="auto" w:fill="FFFFFF"/>
        </w:rPr>
        <w:t xml:space="preserve"> wear disposable gloves</w:t>
      </w:r>
      <w:r>
        <w:rPr>
          <w:rFonts w:ascii="Helvetica" w:hAnsi="Helvetica" w:cs="Helvetica"/>
          <w:sz w:val="32"/>
          <w:szCs w:val="32"/>
          <w:shd w:val="clear" w:color="auto" w:fill="FFFFFF"/>
        </w:rPr>
        <w:t>.</w:t>
      </w:r>
    </w:p>
    <w:p w14:paraId="64422403" w14:textId="12071DC8" w:rsidR="00327F9D" w:rsidRPr="000228F0" w:rsidRDefault="00327F9D" w:rsidP="00327F9D">
      <w:pPr>
        <w:pStyle w:val="ListParagraph"/>
        <w:numPr>
          <w:ilvl w:val="0"/>
          <w:numId w:val="10"/>
        </w:numPr>
        <w:spacing w:after="0" w:line="240" w:lineRule="auto"/>
        <w:rPr>
          <w:rFonts w:ascii="Helvetica" w:eastAsia="Times New Roman" w:hAnsi="Helvetica" w:cs="Helvetica"/>
          <w:sz w:val="32"/>
          <w:szCs w:val="32"/>
          <w:lang w:eastAsia="en-AU"/>
        </w:rPr>
      </w:pPr>
      <w:r w:rsidRPr="000228F0">
        <w:rPr>
          <w:rFonts w:ascii="Helvetica" w:hAnsi="Helvetica" w:cs="Helvetica"/>
          <w:sz w:val="32"/>
          <w:szCs w:val="32"/>
          <w:shd w:val="clear" w:color="auto" w:fill="FFFFFF"/>
        </w:rPr>
        <w:t>All areas to be cleaned must be saniti</w:t>
      </w:r>
      <w:r w:rsidR="00946BA9">
        <w:rPr>
          <w:rFonts w:ascii="Helvetica" w:hAnsi="Helvetica" w:cs="Helvetica"/>
          <w:sz w:val="32"/>
          <w:szCs w:val="32"/>
          <w:shd w:val="clear" w:color="auto" w:fill="FFFFFF"/>
        </w:rPr>
        <w:t>s</w:t>
      </w:r>
      <w:r w:rsidRPr="000228F0">
        <w:rPr>
          <w:rFonts w:ascii="Helvetica" w:hAnsi="Helvetica" w:cs="Helvetica"/>
          <w:sz w:val="32"/>
          <w:szCs w:val="32"/>
          <w:shd w:val="clear" w:color="auto" w:fill="FFFFFF"/>
        </w:rPr>
        <w:t>ed, using cleaning agents and/or hot water and detergent</w:t>
      </w:r>
      <w:r>
        <w:rPr>
          <w:rFonts w:ascii="Helvetica" w:hAnsi="Helvetica" w:cs="Helvetica"/>
          <w:sz w:val="32"/>
          <w:szCs w:val="32"/>
          <w:shd w:val="clear" w:color="auto" w:fill="FFFFFF"/>
        </w:rPr>
        <w:t>.</w:t>
      </w:r>
      <w:r w:rsidRPr="000228F0">
        <w:rPr>
          <w:rFonts w:ascii="Helvetica" w:hAnsi="Helvetica" w:cs="Helvetica"/>
          <w:sz w:val="32"/>
          <w:szCs w:val="32"/>
          <w:shd w:val="clear" w:color="auto" w:fill="FFFFFF"/>
        </w:rPr>
        <w:t xml:space="preserve"> </w:t>
      </w:r>
    </w:p>
    <w:p w14:paraId="586C72E9" w14:textId="77777777" w:rsidR="00327F9D" w:rsidRDefault="00327F9D" w:rsidP="00327F9D">
      <w:pPr>
        <w:rPr>
          <w:rFonts w:ascii="Helvetica" w:eastAsia="Times New Roman" w:hAnsi="Helvetica" w:cs="Helvetica"/>
          <w:b w:val="0"/>
          <w:bCs/>
          <w:color w:val="FF0000"/>
          <w:sz w:val="32"/>
          <w:szCs w:val="32"/>
          <w:lang w:eastAsia="en-AU"/>
        </w:rPr>
      </w:pPr>
    </w:p>
    <w:p w14:paraId="53813D18" w14:textId="77777777" w:rsidR="00327F9D" w:rsidRPr="008A4194" w:rsidRDefault="00327F9D" w:rsidP="00327F9D">
      <w:pPr>
        <w:rPr>
          <w:rFonts w:ascii="Helvetica" w:eastAsia="Times New Roman" w:hAnsi="Helvetica" w:cs="Helvetica"/>
          <w:b w:val="0"/>
          <w:bCs/>
          <w:color w:val="FF0000"/>
          <w:sz w:val="32"/>
          <w:szCs w:val="32"/>
          <w:lang w:eastAsia="en-AU"/>
        </w:rPr>
      </w:pPr>
      <w:r w:rsidRPr="008A4194">
        <w:rPr>
          <w:rFonts w:ascii="Helvetica" w:eastAsia="Times New Roman" w:hAnsi="Helvetica" w:cs="Helvetica"/>
          <w:bCs/>
          <w:color w:val="FF0000"/>
          <w:sz w:val="32"/>
          <w:szCs w:val="32"/>
          <w:lang w:eastAsia="en-AU"/>
        </w:rPr>
        <w:t>Removal and disposal of gloves.</w:t>
      </w:r>
    </w:p>
    <w:p w14:paraId="2011A381" w14:textId="77777777" w:rsidR="00327F9D" w:rsidRPr="00991B9B" w:rsidRDefault="00327F9D" w:rsidP="00327F9D">
      <w:pPr>
        <w:rPr>
          <w:rFonts w:ascii="Helvetica" w:eastAsia="Times New Roman" w:hAnsi="Helvetica" w:cs="Helvetica"/>
          <w:b w:val="0"/>
          <w:bCs/>
          <w:color w:val="FF0000"/>
          <w:lang w:eastAsia="en-AU"/>
        </w:rPr>
      </w:pPr>
      <w:r w:rsidRPr="00DF4BCD">
        <w:rPr>
          <w:rFonts w:ascii="Helvetica" w:eastAsia="Times New Roman" w:hAnsi="Helvetica" w:cs="Helvetica"/>
          <w:bCs/>
          <w:color w:val="FF0000"/>
          <w:lang w:eastAsia="en-AU"/>
        </w:rPr>
        <w:t xml:space="preserve"> </w:t>
      </w:r>
    </w:p>
    <w:p w14:paraId="5FBA40E9" w14:textId="77777777" w:rsidR="00327F9D" w:rsidRPr="001D65DD" w:rsidRDefault="00327F9D" w:rsidP="00327F9D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 w:rsidRPr="001D65DD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The outside of the gloves is contaminated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.</w:t>
      </w:r>
      <w:r w:rsidRPr="001D65DD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 </w:t>
      </w:r>
    </w:p>
    <w:p w14:paraId="07591B91" w14:textId="77777777" w:rsidR="00327F9D" w:rsidRPr="001D65DD" w:rsidRDefault="00327F9D" w:rsidP="00327F9D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 w:rsidRPr="001D65DD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Remove gloves being careful not to contaminate bare hands during the process. (Refer to 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the </w:t>
      </w:r>
      <w:r w:rsidRPr="001D65DD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How to Guide) </w:t>
      </w:r>
    </w:p>
    <w:p w14:paraId="008332E4" w14:textId="77777777" w:rsidR="00327F9D" w:rsidRPr="001D65DD" w:rsidRDefault="00327F9D" w:rsidP="00327F9D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 w:rsidRPr="001D65DD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Dispose of the gloves appropriately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.</w:t>
      </w:r>
    </w:p>
    <w:p w14:paraId="4444048F" w14:textId="77777777" w:rsidR="00327F9D" w:rsidRPr="001D65DD" w:rsidRDefault="00327F9D" w:rsidP="00327F9D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Wash</w:t>
      </w:r>
      <w:r w:rsidRPr="001D65DD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 your hands with either liquid soap and hot running water or alcohol-based hand rub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.</w:t>
      </w:r>
    </w:p>
    <w:p w14:paraId="006FB07B" w14:textId="77777777" w:rsidR="00327F9D" w:rsidRPr="001D65DD" w:rsidRDefault="00327F9D" w:rsidP="00327F9D">
      <w:pP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</w:p>
    <w:p w14:paraId="57D2050C" w14:textId="77777777" w:rsidR="00327F9D" w:rsidRDefault="00327F9D" w:rsidP="00327F9D">
      <w:pPr>
        <w:spacing w:before="375" w:after="150" w:line="390" w:lineRule="atLeast"/>
        <w:jc w:val="center"/>
        <w:outlineLvl w:val="1"/>
        <w:rPr>
          <w:rFonts w:ascii="Helvetica" w:eastAsia="Times New Roman" w:hAnsi="Helvetica" w:cs="Helvetica"/>
          <w:sz w:val="48"/>
          <w:szCs w:val="48"/>
          <w:lang w:eastAsia="en-AU"/>
        </w:rPr>
      </w:pPr>
      <w:r w:rsidRPr="00EE0E82">
        <w:rPr>
          <w:rFonts w:ascii="Helvetica" w:eastAsia="Times New Roman" w:hAnsi="Helvetica" w:cs="Helvetica"/>
          <w:sz w:val="48"/>
          <w:szCs w:val="48"/>
          <w:lang w:eastAsia="en-AU"/>
        </w:rPr>
        <w:lastRenderedPageBreak/>
        <w:t>A How-To Guide for the Removal (Doffing) of Disposable Gloves</w:t>
      </w:r>
    </w:p>
    <w:p w14:paraId="2F187733" w14:textId="77777777" w:rsidR="00327F9D" w:rsidRPr="00EE0E82" w:rsidRDefault="00327F9D" w:rsidP="00327F9D">
      <w:pPr>
        <w:spacing w:before="375" w:after="150" w:line="390" w:lineRule="atLeast"/>
        <w:outlineLvl w:val="1"/>
        <w:rPr>
          <w:rFonts w:ascii="Helvetica" w:eastAsia="Times New Roman" w:hAnsi="Helvetica" w:cs="Helvetica"/>
          <w:color w:val="212C65"/>
          <w:sz w:val="39"/>
          <w:szCs w:val="39"/>
          <w:lang w:eastAsia="en-AU"/>
        </w:rPr>
      </w:pPr>
    </w:p>
    <w:p w14:paraId="58A1BCA9" w14:textId="77777777" w:rsidR="00327F9D" w:rsidRPr="00EE0E82" w:rsidRDefault="00327F9D" w:rsidP="00327F9D">
      <w:pPr>
        <w:pStyle w:val="ListParagraph"/>
        <w:numPr>
          <w:ilvl w:val="0"/>
          <w:numId w:val="9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Pinch and hold the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outside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 of the glove near the wrist area.</w:t>
      </w:r>
    </w:p>
    <w:p w14:paraId="4FCF9721" w14:textId="77777777" w:rsidR="00327F9D" w:rsidRPr="00EE0E82" w:rsidRDefault="00327F9D" w:rsidP="00327F9D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69E5B0DE" w14:textId="77777777" w:rsidR="00327F9D" w:rsidRPr="00EE0E82" w:rsidRDefault="00327F9D" w:rsidP="00327F9D">
      <w:pPr>
        <w:pStyle w:val="ListParagraph"/>
        <w:numPr>
          <w:ilvl w:val="0"/>
          <w:numId w:val="9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Peel downwards, away from the wrist, turning the glove inside out.</w:t>
      </w:r>
    </w:p>
    <w:p w14:paraId="2BBF135C" w14:textId="77777777" w:rsidR="00327F9D" w:rsidRPr="00EE0E82" w:rsidRDefault="00327F9D" w:rsidP="00327F9D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5C567AAD" w14:textId="77777777" w:rsidR="00327F9D" w:rsidRPr="00EE0E82" w:rsidRDefault="00327F9D" w:rsidP="00327F9D">
      <w:pPr>
        <w:pStyle w:val="ListParagraph"/>
        <w:numPr>
          <w:ilvl w:val="0"/>
          <w:numId w:val="9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Pull the glove away until it is removed from the hand and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hold the inside-out glove with the gloved hand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.</w:t>
      </w:r>
    </w:p>
    <w:p w14:paraId="7CAD18E8" w14:textId="77777777" w:rsidR="00327F9D" w:rsidRPr="00EE0E82" w:rsidRDefault="00327F9D" w:rsidP="00327F9D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17A18939" w14:textId="77777777" w:rsidR="00327F9D" w:rsidRPr="00EE0E82" w:rsidRDefault="00327F9D" w:rsidP="00327F9D">
      <w:pPr>
        <w:pStyle w:val="ListParagraph"/>
        <w:numPr>
          <w:ilvl w:val="0"/>
          <w:numId w:val="9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With your un-gloved hand, slide your finger/s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under the wrist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 of the remaining glove,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taking care not to touch the outside of the glove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.</w:t>
      </w:r>
    </w:p>
    <w:p w14:paraId="2B1A1CCF" w14:textId="77777777" w:rsidR="00327F9D" w:rsidRPr="00EE0E82" w:rsidRDefault="00327F9D" w:rsidP="00327F9D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23D00785" w14:textId="77777777" w:rsidR="00327F9D" w:rsidRPr="00EE0E82" w:rsidRDefault="00327F9D" w:rsidP="00327F9D">
      <w:pPr>
        <w:pStyle w:val="ListParagraph"/>
        <w:numPr>
          <w:ilvl w:val="0"/>
          <w:numId w:val="9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Again, peel downwards, away from the wrist, turning the glove inside out.</w:t>
      </w:r>
    </w:p>
    <w:p w14:paraId="7EBD3661" w14:textId="77777777" w:rsidR="00327F9D" w:rsidRPr="00EE0E82" w:rsidRDefault="00327F9D" w:rsidP="00327F9D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3BDC28DD" w14:textId="77777777" w:rsidR="00327F9D" w:rsidRPr="001D65DD" w:rsidRDefault="00327F9D" w:rsidP="00327F9D">
      <w:pPr>
        <w:pStyle w:val="ListParagraph"/>
        <w:numPr>
          <w:ilvl w:val="0"/>
          <w:numId w:val="9"/>
        </w:numPr>
        <w:spacing w:after="0" w:line="240" w:lineRule="auto"/>
        <w:rPr>
          <w:rFonts w:ascii="Helvetica" w:eastAsia="Times New Roman" w:hAnsi="Helvetica" w:cs="Helvetica"/>
          <w:color w:val="212529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Continue to pull the glove down and over the inside-out glove being held in your gloved hand.</w:t>
      </w:r>
      <w:r w:rsidRPr="008B379A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 xml:space="preserve"> </w:t>
      </w:r>
      <w:r w:rsidRPr="001D65DD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This will ensure that both gloves are inside out, one glove enveloped inside the other, with no contaminant on the bare hands.</w:t>
      </w:r>
    </w:p>
    <w:p w14:paraId="0818896B" w14:textId="77777777" w:rsidR="00327F9D" w:rsidRPr="00EE0E82" w:rsidRDefault="00327F9D" w:rsidP="00327F9D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305C8D43" w14:textId="77777777" w:rsidR="00327F9D" w:rsidRDefault="00327F9D" w:rsidP="00327F9D">
      <w:pPr>
        <w:rPr>
          <w:rFonts w:ascii="Helvetica" w:eastAsia="Times New Roman" w:hAnsi="Helvetica" w:cs="Helvetica"/>
          <w:color w:val="212529"/>
          <w:lang w:eastAsia="en-AU"/>
        </w:rPr>
      </w:pPr>
    </w:p>
    <w:p w14:paraId="69A41070" w14:textId="77777777" w:rsidR="00327F9D" w:rsidRPr="0000553D" w:rsidRDefault="00327F9D" w:rsidP="00327F9D">
      <w:pPr>
        <w:rPr>
          <w:rFonts w:ascii="Helvetica" w:eastAsia="Times New Roman" w:hAnsi="Helvetica" w:cs="Helvetica"/>
          <w:color w:val="212529"/>
          <w:lang w:eastAsia="en-AU"/>
        </w:rPr>
      </w:pPr>
    </w:p>
    <w:p w14:paraId="5617955E" w14:textId="77777777" w:rsidR="00327F9D" w:rsidRDefault="00327F9D" w:rsidP="00327F9D">
      <w:pPr>
        <w:jc w:val="center"/>
      </w:pPr>
    </w:p>
    <w:p w14:paraId="61CA1A94" w14:textId="77777777" w:rsidR="00327F9D" w:rsidRDefault="00327F9D" w:rsidP="00327F9D">
      <w:pPr>
        <w:jc w:val="center"/>
      </w:pPr>
    </w:p>
    <w:p w14:paraId="216A7B08" w14:textId="77777777" w:rsidR="00327F9D" w:rsidRDefault="00327F9D" w:rsidP="00327F9D">
      <w:pPr>
        <w:jc w:val="center"/>
      </w:pPr>
    </w:p>
    <w:p w14:paraId="0CFE9E87" w14:textId="77777777" w:rsidR="00327F9D" w:rsidRDefault="00327F9D" w:rsidP="00327F9D">
      <w:pPr>
        <w:jc w:val="center"/>
      </w:pPr>
    </w:p>
    <w:p w14:paraId="1F14527F" w14:textId="43E337E3" w:rsidR="00327F9D" w:rsidRDefault="00327F9D" w:rsidP="00327F9D">
      <w:pPr>
        <w:jc w:val="center"/>
      </w:pPr>
    </w:p>
    <w:tbl>
      <w:tblPr>
        <w:tblpPr w:leftFromText="180" w:rightFromText="180" w:vertAnchor="page" w:horzAnchor="margin" w:tblpXSpec="center" w:tblpY="2737"/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46"/>
      </w:tblGrid>
      <w:tr w:rsidR="004B3418" w:rsidRPr="00865A6D" w14:paraId="45FEEF40" w14:textId="77777777" w:rsidTr="004B3418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14:paraId="69ADA77A" w14:textId="77777777" w:rsidR="004B3418" w:rsidRPr="008A4194" w:rsidRDefault="004B3418" w:rsidP="004B3418">
            <w:pPr>
              <w:pStyle w:val="DHHSmainheading"/>
              <w:jc w:val="center"/>
              <w:rPr>
                <w:rFonts w:ascii="Helvetica" w:hAnsi="Helvetica" w:cs="Helvetica"/>
                <w:color w:val="auto"/>
              </w:rPr>
            </w:pPr>
            <w:r>
              <w:rPr>
                <w:rFonts w:ascii="Helvetica" w:hAnsi="Helvetica" w:cs="Helvetica"/>
                <w:color w:val="auto"/>
              </w:rPr>
              <w:t>Health and Hygiene</w:t>
            </w:r>
          </w:p>
        </w:tc>
      </w:tr>
      <w:tr w:rsidR="004B3418" w:rsidRPr="00865A6D" w14:paraId="25DCD1A9" w14:textId="77777777" w:rsidTr="004B3418">
        <w:trPr>
          <w:trHeight w:hRule="exact" w:val="768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14:paraId="602D54B9" w14:textId="77777777" w:rsidR="004B3418" w:rsidRDefault="004B3418" w:rsidP="004B3418">
            <w:pPr>
              <w:pStyle w:val="DHHSmainsubheading"/>
              <w:jc w:val="center"/>
              <w:rPr>
                <w:rFonts w:ascii="Helvetica" w:hAnsi="Helvetica" w:cs="Helvetica"/>
                <w:color w:val="auto"/>
                <w:sz w:val="40"/>
                <w:szCs w:val="40"/>
              </w:rPr>
            </w:pPr>
            <w:r w:rsidRPr="008A4194">
              <w:rPr>
                <w:rFonts w:ascii="Helvetica" w:hAnsi="Helvetica" w:cs="Helvetica"/>
                <w:color w:val="auto"/>
                <w:sz w:val="40"/>
                <w:szCs w:val="40"/>
              </w:rPr>
              <w:t>Protocols for Bar Staff</w:t>
            </w:r>
          </w:p>
          <w:p w14:paraId="46181B51" w14:textId="77777777" w:rsidR="004B3418" w:rsidRPr="008A4194" w:rsidRDefault="004B3418" w:rsidP="004B3418">
            <w:pPr>
              <w:pStyle w:val="DHHSmainsubheading"/>
              <w:jc w:val="center"/>
              <w:rPr>
                <w:rFonts w:ascii="Helvetica" w:hAnsi="Helvetica" w:cs="Helvetica"/>
                <w:color w:val="auto"/>
                <w:sz w:val="40"/>
                <w:szCs w:val="40"/>
              </w:rPr>
            </w:pPr>
          </w:p>
        </w:tc>
      </w:tr>
    </w:tbl>
    <w:p w14:paraId="23641511" w14:textId="77777777" w:rsidR="00327F9D" w:rsidRDefault="00327F9D" w:rsidP="00327F9D">
      <w:pPr>
        <w:jc w:val="center"/>
      </w:pPr>
    </w:p>
    <w:p w14:paraId="5188EA64" w14:textId="77777777" w:rsidR="002604E0" w:rsidRDefault="002604E0" w:rsidP="002604E0"/>
    <w:p w14:paraId="0C94E788" w14:textId="77777777" w:rsidR="002604E0" w:rsidRDefault="002604E0" w:rsidP="002604E0">
      <w:pPr>
        <w:jc w:val="center"/>
        <w:rPr>
          <w:color w:val="333333"/>
          <w:shd w:val="clear" w:color="auto" w:fill="FFFFFF"/>
        </w:rPr>
      </w:pPr>
    </w:p>
    <w:p w14:paraId="478300C8" w14:textId="77777777" w:rsidR="002604E0" w:rsidRDefault="002604E0" w:rsidP="002604E0">
      <w:pPr>
        <w:rPr>
          <w:color w:val="333333"/>
          <w:shd w:val="clear" w:color="auto" w:fill="FFFFFF"/>
        </w:rPr>
      </w:pPr>
    </w:p>
    <w:p w14:paraId="07C1D13A" w14:textId="77777777" w:rsidR="00D706A3" w:rsidRDefault="00D706A3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31844602" w14:textId="77777777" w:rsidR="00D706A3" w:rsidRDefault="00D706A3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3A7E8D73" w14:textId="77777777" w:rsidR="00D706A3" w:rsidRDefault="00D706A3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24053CA3" w14:textId="77777777" w:rsidR="00D706A3" w:rsidRDefault="00D706A3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3160504B" w14:textId="77777777" w:rsidR="00087199" w:rsidRDefault="00087199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77F3F41B" w14:textId="7FBDD9FA" w:rsidR="002604E0" w:rsidRPr="00DA1424" w:rsidRDefault="002604E0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 w:rsidRPr="00DA142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In the interest of your safety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, that of </w:t>
      </w:r>
      <w:r w:rsidRPr="00DA142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others a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nd to </w:t>
      </w:r>
      <w:r w:rsidRPr="00DA142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reduce the risk of spread of 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disease</w:t>
      </w:r>
      <w:r w:rsidRPr="00DA142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the following protocols are to be implemented immediately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. Should you have any concerns or queries please contact the Management Committee.</w:t>
      </w:r>
    </w:p>
    <w:p w14:paraId="64E8A72B" w14:textId="77777777" w:rsidR="002604E0" w:rsidRPr="00DA1424" w:rsidRDefault="002604E0" w:rsidP="002604E0">
      <w:pP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14:paraId="4C620419" w14:textId="77777777" w:rsidR="002604E0" w:rsidRPr="00DA1424" w:rsidRDefault="002604E0" w:rsidP="002604E0">
      <w:pPr>
        <w:rPr>
          <w:rFonts w:ascii="Helvetica" w:hAnsi="Helvetica" w:cs="Helvetica"/>
          <w:b w:val="0"/>
          <w:bCs/>
          <w:color w:val="FF0000"/>
          <w:sz w:val="32"/>
          <w:szCs w:val="32"/>
          <w:shd w:val="clear" w:color="auto" w:fill="FFFFFF"/>
        </w:rPr>
      </w:pPr>
      <w:r w:rsidRPr="00DA1424">
        <w:rPr>
          <w:rFonts w:ascii="Helvetica" w:hAnsi="Helvetica" w:cs="Helvetica"/>
          <w:bCs/>
          <w:color w:val="FF0000"/>
          <w:sz w:val="32"/>
          <w:szCs w:val="32"/>
          <w:shd w:val="clear" w:color="auto" w:fill="FFFFFF"/>
        </w:rPr>
        <w:t xml:space="preserve"> General</w:t>
      </w:r>
    </w:p>
    <w:p w14:paraId="67440700" w14:textId="77777777" w:rsidR="002604E0" w:rsidRPr="00DA1424" w:rsidRDefault="002604E0" w:rsidP="002604E0">
      <w:pPr>
        <w:rPr>
          <w:rFonts w:ascii="Helvetica" w:hAnsi="Helvetica" w:cs="Helvetica"/>
          <w:b w:val="0"/>
          <w:bCs/>
          <w:color w:val="FF0000"/>
          <w:sz w:val="32"/>
          <w:szCs w:val="32"/>
          <w:shd w:val="clear" w:color="auto" w:fill="FFFFFF"/>
        </w:rPr>
      </w:pPr>
    </w:p>
    <w:p w14:paraId="37CD75A0" w14:textId="77777777" w:rsidR="002604E0" w:rsidRPr="00335084" w:rsidRDefault="002604E0" w:rsidP="002604E0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 w:rsidRPr="0033508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All glasses are to be washed using cleaning agents and/or hot water and detergent. </w:t>
      </w:r>
    </w:p>
    <w:p w14:paraId="602640CF" w14:textId="735DE09A" w:rsidR="002604E0" w:rsidRDefault="002604E0" w:rsidP="002604E0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 w:rsidRPr="0033508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All wet areas, at the close of business, are to be saniti</w:t>
      </w:r>
      <w:r w:rsidR="00946BA9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s</w:t>
      </w:r>
      <w:r w:rsidRPr="0033508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ed      using cleaning agents and/or hot water and detergent</w:t>
      </w: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.</w:t>
      </w:r>
    </w:p>
    <w:p w14:paraId="36911C31" w14:textId="2B5AE8BD" w:rsidR="002604E0" w:rsidRPr="00335084" w:rsidRDefault="002604E0" w:rsidP="002604E0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Disposable Gloves are to be worn when using cleaning agents.</w:t>
      </w:r>
      <w:r w:rsidRPr="00335084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</w:t>
      </w:r>
    </w:p>
    <w:p w14:paraId="77F35937" w14:textId="77777777" w:rsidR="002604E0" w:rsidRDefault="002604E0" w:rsidP="002604E0">
      <w:pPr>
        <w:rPr>
          <w:rFonts w:ascii="Helvetica" w:eastAsia="Times New Roman" w:hAnsi="Helvetica" w:cs="Helvetica"/>
          <w:b w:val="0"/>
          <w:bCs/>
          <w:color w:val="FF0000"/>
          <w:sz w:val="32"/>
          <w:szCs w:val="32"/>
          <w:lang w:eastAsia="en-AU"/>
        </w:rPr>
      </w:pPr>
    </w:p>
    <w:p w14:paraId="4DB295E1" w14:textId="77777777" w:rsidR="002604E0" w:rsidRDefault="002604E0" w:rsidP="002604E0">
      <w:pPr>
        <w:rPr>
          <w:rFonts w:ascii="Helvetica" w:eastAsia="Times New Roman" w:hAnsi="Helvetica" w:cs="Helvetica"/>
          <w:b w:val="0"/>
          <w:bCs/>
          <w:color w:val="FF0000"/>
          <w:sz w:val="32"/>
          <w:szCs w:val="32"/>
          <w:lang w:eastAsia="en-AU"/>
        </w:rPr>
      </w:pPr>
    </w:p>
    <w:p w14:paraId="572CBF2A" w14:textId="77777777" w:rsidR="002604E0" w:rsidRPr="00DA1424" w:rsidRDefault="002604E0" w:rsidP="002604E0">
      <w:pPr>
        <w:rPr>
          <w:rFonts w:ascii="Helvetica" w:eastAsia="Times New Roman" w:hAnsi="Helvetica" w:cs="Helvetica"/>
          <w:b w:val="0"/>
          <w:bCs/>
          <w:color w:val="FF0000"/>
          <w:sz w:val="32"/>
          <w:szCs w:val="32"/>
          <w:lang w:eastAsia="en-AU"/>
        </w:rPr>
      </w:pPr>
      <w:r w:rsidRPr="00DA1424">
        <w:rPr>
          <w:rFonts w:ascii="Helvetica" w:eastAsia="Times New Roman" w:hAnsi="Helvetica" w:cs="Helvetica"/>
          <w:bCs/>
          <w:color w:val="FF0000"/>
          <w:sz w:val="32"/>
          <w:szCs w:val="32"/>
          <w:lang w:eastAsia="en-AU"/>
        </w:rPr>
        <w:t>Removal and disposal of gloves.</w:t>
      </w:r>
    </w:p>
    <w:p w14:paraId="6AAE93B5" w14:textId="77777777" w:rsidR="002604E0" w:rsidRPr="00DA1424" w:rsidRDefault="002604E0" w:rsidP="002604E0">
      <w:pPr>
        <w:rPr>
          <w:rFonts w:ascii="Helvetica" w:eastAsia="Times New Roman" w:hAnsi="Helvetica" w:cs="Helvetica"/>
          <w:b w:val="0"/>
          <w:bCs/>
          <w:color w:val="FF0000"/>
          <w:sz w:val="32"/>
          <w:szCs w:val="32"/>
          <w:lang w:eastAsia="en-AU"/>
        </w:rPr>
      </w:pPr>
      <w:r w:rsidRPr="00DA1424">
        <w:rPr>
          <w:rFonts w:ascii="Helvetica" w:eastAsia="Times New Roman" w:hAnsi="Helvetica" w:cs="Helvetica"/>
          <w:bCs/>
          <w:color w:val="FF0000"/>
          <w:sz w:val="32"/>
          <w:szCs w:val="32"/>
          <w:lang w:eastAsia="en-AU"/>
        </w:rPr>
        <w:t xml:space="preserve"> </w:t>
      </w:r>
    </w:p>
    <w:p w14:paraId="466584B5" w14:textId="77777777" w:rsidR="002604E0" w:rsidRPr="00DA1424" w:rsidRDefault="002604E0" w:rsidP="002604E0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 w:rsidRPr="00DA1424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The outside of the gloves is contaminated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.</w:t>
      </w:r>
      <w:r w:rsidRPr="00DA1424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 </w:t>
      </w:r>
    </w:p>
    <w:p w14:paraId="3FA0FA8E" w14:textId="77777777" w:rsidR="002604E0" w:rsidRPr="00DA1424" w:rsidRDefault="002604E0" w:rsidP="002604E0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 w:rsidRPr="00DA1424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Remove gloves being careful not to contaminate bare hands during the process. (Refer to 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the </w:t>
      </w:r>
      <w:r w:rsidRPr="00DA1424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How to Guide) </w:t>
      </w:r>
    </w:p>
    <w:p w14:paraId="1DB8FB85" w14:textId="77777777" w:rsidR="002604E0" w:rsidRPr="00DA1424" w:rsidRDefault="002604E0" w:rsidP="002604E0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 w:rsidRPr="00DA1424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Dispose of the gloves appropriately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.</w:t>
      </w:r>
    </w:p>
    <w:p w14:paraId="5C95E04D" w14:textId="77777777" w:rsidR="002604E0" w:rsidRPr="000751AB" w:rsidRDefault="002604E0" w:rsidP="002604E0">
      <w:pPr>
        <w:pStyle w:val="ListParagraph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</w:pP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Wash</w:t>
      </w:r>
      <w:r w:rsidRPr="00DA1424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 xml:space="preserve"> your hands with either liquid </w:t>
      </w:r>
      <w:r w:rsidRPr="000751AB"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soap and hot running water or alcohol-based hand rub</w:t>
      </w:r>
      <w:r>
        <w:rPr>
          <w:rFonts w:ascii="Helvetica" w:eastAsia="Times New Roman" w:hAnsi="Helvetica" w:cs="Helvetica"/>
          <w:color w:val="212529"/>
          <w:sz w:val="32"/>
          <w:szCs w:val="32"/>
          <w:lang w:eastAsia="en-AU"/>
        </w:rPr>
        <w:t>.</w:t>
      </w:r>
    </w:p>
    <w:p w14:paraId="7CCAD2A5" w14:textId="77777777" w:rsidR="002604E0" w:rsidRDefault="002604E0" w:rsidP="002604E0">
      <w:pPr>
        <w:rPr>
          <w:rFonts w:ascii="Helvetica" w:eastAsia="Times New Roman" w:hAnsi="Helvetica" w:cs="Helvetica"/>
          <w:color w:val="212529"/>
          <w:szCs w:val="28"/>
          <w:lang w:eastAsia="en-AU"/>
        </w:rPr>
      </w:pPr>
    </w:p>
    <w:p w14:paraId="0BFFFAA2" w14:textId="77777777" w:rsidR="00D706A3" w:rsidRDefault="00D706A3" w:rsidP="00D706A3">
      <w:pPr>
        <w:spacing w:before="375" w:after="150" w:line="390" w:lineRule="atLeast"/>
        <w:jc w:val="center"/>
        <w:outlineLvl w:val="1"/>
        <w:rPr>
          <w:rFonts w:ascii="Helvetica" w:eastAsia="Times New Roman" w:hAnsi="Helvetica" w:cs="Helvetica"/>
          <w:sz w:val="48"/>
          <w:szCs w:val="48"/>
          <w:lang w:eastAsia="en-AU"/>
        </w:rPr>
      </w:pPr>
      <w:r w:rsidRPr="00EE0E82">
        <w:rPr>
          <w:rFonts w:ascii="Helvetica" w:eastAsia="Times New Roman" w:hAnsi="Helvetica" w:cs="Helvetica"/>
          <w:sz w:val="48"/>
          <w:szCs w:val="48"/>
          <w:lang w:eastAsia="en-AU"/>
        </w:rPr>
        <w:lastRenderedPageBreak/>
        <w:t>A How-To Guide for the Removal (Doffing) of Disposable Gloves</w:t>
      </w:r>
    </w:p>
    <w:p w14:paraId="763EC189" w14:textId="77777777" w:rsidR="00D706A3" w:rsidRPr="00EE0E82" w:rsidRDefault="00D706A3" w:rsidP="00D706A3">
      <w:pPr>
        <w:spacing w:before="375" w:after="150" w:line="390" w:lineRule="atLeast"/>
        <w:outlineLvl w:val="1"/>
        <w:rPr>
          <w:rFonts w:ascii="Helvetica" w:eastAsia="Times New Roman" w:hAnsi="Helvetica" w:cs="Helvetica"/>
          <w:color w:val="212C65"/>
          <w:sz w:val="39"/>
          <w:szCs w:val="39"/>
          <w:lang w:eastAsia="en-AU"/>
        </w:rPr>
      </w:pPr>
    </w:p>
    <w:p w14:paraId="609396CF" w14:textId="77777777" w:rsidR="00D706A3" w:rsidRPr="00EE0E82" w:rsidRDefault="00D706A3" w:rsidP="00D706A3">
      <w:pPr>
        <w:pStyle w:val="ListParagraph"/>
        <w:numPr>
          <w:ilvl w:val="0"/>
          <w:numId w:val="13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Pinch and hold the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outside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 of the glove near the wrist area.</w:t>
      </w:r>
    </w:p>
    <w:p w14:paraId="190D6EB9" w14:textId="77777777" w:rsidR="00D706A3" w:rsidRPr="00EE0E82" w:rsidRDefault="00D706A3" w:rsidP="00D706A3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335D7BC9" w14:textId="77777777" w:rsidR="00D706A3" w:rsidRPr="00EE0E82" w:rsidRDefault="00D706A3" w:rsidP="00D706A3">
      <w:pPr>
        <w:pStyle w:val="ListParagraph"/>
        <w:numPr>
          <w:ilvl w:val="0"/>
          <w:numId w:val="13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Peel downwards, away from the wrist, turning the glove inside out.</w:t>
      </w:r>
    </w:p>
    <w:p w14:paraId="246299ED" w14:textId="77777777" w:rsidR="00D706A3" w:rsidRPr="00EE0E82" w:rsidRDefault="00D706A3" w:rsidP="00D706A3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75B7CCA5" w14:textId="77777777" w:rsidR="00D706A3" w:rsidRPr="00EE0E82" w:rsidRDefault="00D706A3" w:rsidP="00D706A3">
      <w:pPr>
        <w:pStyle w:val="ListParagraph"/>
        <w:numPr>
          <w:ilvl w:val="0"/>
          <w:numId w:val="13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Pull the glove away until it is removed from the hand and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hold the inside-out glove with the gloved hand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.</w:t>
      </w:r>
    </w:p>
    <w:p w14:paraId="2732D4F2" w14:textId="77777777" w:rsidR="00D706A3" w:rsidRPr="00EE0E82" w:rsidRDefault="00D706A3" w:rsidP="00D706A3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64201D41" w14:textId="77777777" w:rsidR="00D706A3" w:rsidRPr="00EE0E82" w:rsidRDefault="00D706A3" w:rsidP="00D706A3">
      <w:pPr>
        <w:pStyle w:val="ListParagraph"/>
        <w:numPr>
          <w:ilvl w:val="0"/>
          <w:numId w:val="13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With your un-gloved hand, slide your finger/s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under the wrist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 of the remaining glove, </w:t>
      </w:r>
      <w:r w:rsidRPr="00EE0E82">
        <w:rPr>
          <w:rFonts w:ascii="Helvetica" w:eastAsia="Times New Roman" w:hAnsi="Helvetica" w:cs="Helvetica"/>
          <w:b/>
          <w:bCs/>
          <w:color w:val="575757"/>
          <w:sz w:val="36"/>
          <w:szCs w:val="36"/>
          <w:lang w:eastAsia="en-AU"/>
        </w:rPr>
        <w:t>taking care not to touch the outside of the glove</w:t>
      </w: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.</w:t>
      </w:r>
    </w:p>
    <w:p w14:paraId="3F0F428C" w14:textId="77777777" w:rsidR="00D706A3" w:rsidRPr="00EE0E82" w:rsidRDefault="00D706A3" w:rsidP="00D706A3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4778B8F8" w14:textId="77777777" w:rsidR="00D706A3" w:rsidRPr="00EE0E82" w:rsidRDefault="00D706A3" w:rsidP="00D706A3">
      <w:pPr>
        <w:pStyle w:val="ListParagraph"/>
        <w:numPr>
          <w:ilvl w:val="0"/>
          <w:numId w:val="13"/>
        </w:numPr>
        <w:spacing w:after="0" w:line="240" w:lineRule="auto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Again, peel downwards, away from the wrist, turning the glove inside out.</w:t>
      </w:r>
    </w:p>
    <w:p w14:paraId="7D5CE033" w14:textId="77777777" w:rsidR="00D706A3" w:rsidRPr="00EE0E82" w:rsidRDefault="00D706A3" w:rsidP="00D706A3">
      <w:pPr>
        <w:ind w:left="-360"/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</w:pPr>
    </w:p>
    <w:p w14:paraId="6F120A1F" w14:textId="77777777" w:rsidR="00FC5A53" w:rsidRPr="009C60B8" w:rsidRDefault="00D706A3" w:rsidP="009C60B8">
      <w:pPr>
        <w:pStyle w:val="ListParagraph"/>
        <w:numPr>
          <w:ilvl w:val="0"/>
          <w:numId w:val="13"/>
        </w:numPr>
        <w:spacing w:after="0" w:line="240" w:lineRule="auto"/>
        <w:rPr>
          <w:rFonts w:ascii="Helvetica" w:eastAsia="Times New Roman" w:hAnsi="Helvetica" w:cs="Helvetica"/>
          <w:color w:val="212529"/>
          <w:sz w:val="36"/>
          <w:szCs w:val="36"/>
          <w:lang w:eastAsia="en-AU"/>
        </w:rPr>
      </w:pPr>
      <w:r w:rsidRPr="00EE0E82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Continue to pull the glove down and over the inside-out glove being held in your gloved hand.</w:t>
      </w:r>
      <w:r w:rsidRPr="008B379A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 xml:space="preserve"> </w:t>
      </w:r>
      <w:r w:rsidRPr="001D65DD">
        <w:rPr>
          <w:rFonts w:ascii="Helvetica" w:eastAsia="Times New Roman" w:hAnsi="Helvetica" w:cs="Helvetica"/>
          <w:color w:val="575757"/>
          <w:sz w:val="36"/>
          <w:szCs w:val="36"/>
          <w:lang w:eastAsia="en-AU"/>
        </w:rPr>
        <w:t>This will ensure that both gloves are inside out, one glove enveloped inside the other, with no contaminant on the bare hands.</w:t>
      </w:r>
    </w:p>
    <w:p w14:paraId="221B425F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0ACDFAC6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1B1A439E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59A0B507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054DA2F7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0E7193E8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3643EB45" w14:textId="77777777" w:rsidR="00FC5A53" w:rsidRDefault="00FC5A53" w:rsidP="007534C3">
      <w:pPr>
        <w:pStyle w:val="Header"/>
        <w:tabs>
          <w:tab w:val="left" w:pos="810"/>
          <w:tab w:val="left" w:leader="dot" w:pos="2970"/>
        </w:tabs>
      </w:pPr>
    </w:p>
    <w:p w14:paraId="7BFAE74F" w14:textId="77777777" w:rsidR="0033296C" w:rsidRPr="006769E1" w:rsidRDefault="0033296C" w:rsidP="0033296C">
      <w:pPr>
        <w:pStyle w:val="Header"/>
        <w:tabs>
          <w:tab w:val="left" w:pos="810"/>
          <w:tab w:val="left" w:leader="dot" w:pos="2970"/>
        </w:tabs>
        <w:jc w:val="center"/>
        <w:rPr>
          <w:sz w:val="56"/>
          <w:szCs w:val="56"/>
        </w:rPr>
      </w:pPr>
      <w:r w:rsidRPr="006769E1">
        <w:rPr>
          <w:sz w:val="56"/>
          <w:szCs w:val="56"/>
        </w:rPr>
        <w:lastRenderedPageBreak/>
        <w:t>Section 2: Smoking Policy</w:t>
      </w:r>
    </w:p>
    <w:p w14:paraId="6388C80B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116F4210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  <w:r>
        <w:rPr>
          <w:noProof/>
        </w:rPr>
        <w:drawing>
          <wp:inline distT="0" distB="0" distL="0" distR="0" wp14:anchorId="3F74D50E" wp14:editId="001E3EB9">
            <wp:extent cx="1645920" cy="2194560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2126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417297A1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642FD9D2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  <w:jc w:val="center"/>
      </w:pPr>
      <w:r>
        <w:rPr>
          <w:b w:val="0"/>
          <w:noProof/>
        </w:rPr>
        <w:drawing>
          <wp:inline distT="0" distB="0" distL="0" distR="0" wp14:anchorId="2359015F" wp14:editId="28965BE7">
            <wp:extent cx="2522220" cy="1813560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416E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760EE144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095DD229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  <w:jc w:val="right"/>
      </w:pPr>
      <w:r>
        <w:rPr>
          <w:noProof/>
        </w:rPr>
        <w:drawing>
          <wp:inline distT="0" distB="0" distL="0" distR="0" wp14:anchorId="2B506C3C" wp14:editId="4754FFEE">
            <wp:extent cx="2141220" cy="2141220"/>
            <wp:effectExtent l="0" t="0" r="0" b="0"/>
            <wp:docPr id="677" name="Picture 677" descr="Smoking ba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oking ban - Wikipedi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26DD" w14:textId="77777777" w:rsidR="0033296C" w:rsidRDefault="0033296C" w:rsidP="00541C38">
      <w:pPr>
        <w:pStyle w:val="Header"/>
        <w:tabs>
          <w:tab w:val="left" w:pos="810"/>
          <w:tab w:val="left" w:leader="dot" w:pos="2970"/>
          <w:tab w:val="left" w:pos="3828"/>
        </w:tabs>
      </w:pPr>
    </w:p>
    <w:p w14:paraId="0A63E06D" w14:textId="77777777" w:rsidR="0033296C" w:rsidRDefault="0033296C" w:rsidP="0033296C">
      <w:pPr>
        <w:rPr>
          <w:rFonts w:ascii="Arial" w:hAnsi="Arial" w:cs="Arial"/>
          <w:b w:val="0"/>
          <w:bCs/>
          <w:sz w:val="24"/>
          <w:szCs w:val="24"/>
          <w:u w:val="single"/>
        </w:rPr>
      </w:pPr>
    </w:p>
    <w:p w14:paraId="4BE1AB5D" w14:textId="77777777" w:rsidR="0033296C" w:rsidRDefault="0033296C" w:rsidP="0033296C">
      <w:pPr>
        <w:rPr>
          <w:rFonts w:ascii="Arial" w:hAnsi="Arial" w:cs="Arial"/>
          <w:b w:val="0"/>
          <w:bCs/>
          <w:sz w:val="24"/>
          <w:szCs w:val="24"/>
          <w:u w:val="single"/>
        </w:rPr>
      </w:pPr>
    </w:p>
    <w:p w14:paraId="5FC5B44D" w14:textId="4EBF1E7B" w:rsidR="00541C38" w:rsidRPr="00BB12A9" w:rsidRDefault="00541C38" w:rsidP="00541C38">
      <w:pPr>
        <w:jc w:val="center"/>
        <w:rPr>
          <w:rFonts w:ascii="Arial" w:hAnsi="Arial" w:cs="Arial"/>
          <w:b w:val="0"/>
          <w:bCs/>
          <w:color w:val="FF0000"/>
          <w:sz w:val="40"/>
          <w:szCs w:val="40"/>
        </w:rPr>
      </w:pPr>
      <w:r w:rsidRPr="00BB12A9">
        <w:rPr>
          <w:rFonts w:ascii="Arial" w:hAnsi="Arial" w:cs="Arial"/>
          <w:bCs/>
          <w:color w:val="FF0000"/>
          <w:sz w:val="40"/>
          <w:szCs w:val="40"/>
        </w:rPr>
        <w:t>Smoking</w:t>
      </w:r>
      <w:r w:rsidR="002747AA">
        <w:rPr>
          <w:rFonts w:ascii="Arial" w:hAnsi="Arial" w:cs="Arial"/>
          <w:bCs/>
          <w:color w:val="FF0000"/>
          <w:sz w:val="40"/>
          <w:szCs w:val="40"/>
        </w:rPr>
        <w:t xml:space="preserve"> and Vaping</w:t>
      </w:r>
      <w:r w:rsidRPr="00BB12A9">
        <w:rPr>
          <w:rFonts w:ascii="Arial" w:hAnsi="Arial" w:cs="Arial"/>
          <w:bCs/>
          <w:color w:val="FF0000"/>
          <w:sz w:val="40"/>
          <w:szCs w:val="40"/>
        </w:rPr>
        <w:t xml:space="preserve"> Policy</w:t>
      </w:r>
    </w:p>
    <w:p w14:paraId="3EA2CBB5" w14:textId="7B6B8E5D" w:rsidR="00541C38" w:rsidRPr="00541C38" w:rsidRDefault="00541C38" w:rsidP="00541C38">
      <w:pPr>
        <w:ind w:left="2880" w:firstLine="720"/>
        <w:rPr>
          <w:rFonts w:ascii="Arial" w:hAnsi="Arial" w:cs="Arial"/>
          <w:b w:val="0"/>
          <w:bCs/>
          <w:color w:val="auto"/>
          <w:sz w:val="32"/>
          <w:szCs w:val="32"/>
          <w:u w:val="single"/>
        </w:rPr>
      </w:pPr>
      <w:r>
        <w:rPr>
          <w:rFonts w:ascii="Arial" w:hAnsi="Arial" w:cs="Arial"/>
          <w:bCs/>
          <w:sz w:val="32"/>
          <w:szCs w:val="32"/>
        </w:rPr>
        <w:t xml:space="preserve">  </w:t>
      </w:r>
      <w:r w:rsidRPr="00541C38">
        <w:rPr>
          <w:rFonts w:ascii="Arial" w:hAnsi="Arial" w:cs="Arial"/>
          <w:bCs/>
          <w:color w:val="auto"/>
          <w:sz w:val="32"/>
          <w:szCs w:val="32"/>
        </w:rPr>
        <w:t>PHILOSOPHY</w:t>
      </w:r>
    </w:p>
    <w:p w14:paraId="6B9ABFB4" w14:textId="77777777" w:rsidR="0033296C" w:rsidRPr="00541C38" w:rsidRDefault="0033296C" w:rsidP="0033296C">
      <w:pPr>
        <w:rPr>
          <w:rFonts w:ascii="Arial" w:hAnsi="Arial" w:cs="Arial"/>
          <w:b w:val="0"/>
          <w:color w:val="auto"/>
          <w:szCs w:val="28"/>
          <w:shd w:val="clear" w:color="auto" w:fill="FFFFFF"/>
        </w:rPr>
      </w:pPr>
    </w:p>
    <w:p w14:paraId="554FAFD0" w14:textId="725E21D3" w:rsidR="00541C38" w:rsidRPr="00541C38" w:rsidRDefault="00087199" w:rsidP="00541C38">
      <w:pPr>
        <w:rPr>
          <w:rFonts w:ascii="Arial" w:hAnsi="Arial" w:cs="Arial"/>
          <w:b w:val="0"/>
          <w:bCs/>
          <w:iCs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color w:val="auto"/>
          <w:sz w:val="24"/>
          <w:szCs w:val="24"/>
        </w:rPr>
        <w:t>Keilor Bowls &amp; Community Club</w:t>
      </w:r>
      <w:r w:rsidR="00541C38" w:rsidRPr="00541C38">
        <w:rPr>
          <w:rFonts w:ascii="Arial" w:hAnsi="Arial" w:cs="Arial"/>
          <w:b w:val="0"/>
          <w:bCs/>
          <w:color w:val="auto"/>
          <w:sz w:val="24"/>
          <w:szCs w:val="24"/>
        </w:rPr>
        <w:t xml:space="preserve"> recognises the importance of health and fitness and reducing the exposure of members, visitors and contractors to potentially harmful situations. </w:t>
      </w:r>
      <w:r>
        <w:rPr>
          <w:rFonts w:ascii="Arial" w:hAnsi="Arial" w:cs="Arial"/>
          <w:b w:val="0"/>
          <w:bCs/>
          <w:color w:val="auto"/>
          <w:sz w:val="24"/>
          <w:szCs w:val="24"/>
        </w:rPr>
        <w:t>Keilor Bowls &amp; Community Club</w:t>
      </w:r>
      <w:r w:rsidR="00541C38" w:rsidRPr="00541C38">
        <w:rPr>
          <w:rFonts w:ascii="Arial" w:hAnsi="Arial" w:cs="Arial"/>
          <w:b w:val="0"/>
          <w:bCs/>
          <w:color w:val="auto"/>
          <w:sz w:val="24"/>
          <w:szCs w:val="24"/>
        </w:rPr>
        <w:t xml:space="preserve"> also recognises that exposure of non-smokers to environmental tobacco smoke is hazardous to health and that non-smokers should be, as far as practicable protected from this. </w:t>
      </w:r>
    </w:p>
    <w:p w14:paraId="6D18921B" w14:textId="7F1010A8" w:rsidR="00541C38" w:rsidRPr="00541C38" w:rsidRDefault="00541C38" w:rsidP="00541C38">
      <w:pPr>
        <w:rPr>
          <w:rFonts w:ascii="Arial" w:hAnsi="Arial" w:cs="Arial"/>
          <w:b w:val="0"/>
          <w:bCs/>
          <w:iCs/>
          <w:color w:val="auto"/>
          <w:sz w:val="24"/>
          <w:szCs w:val="24"/>
        </w:rPr>
      </w:pPr>
      <w:r w:rsidRPr="00541C38">
        <w:rPr>
          <w:rFonts w:ascii="Arial" w:hAnsi="Arial" w:cs="Arial"/>
          <w:b w:val="0"/>
          <w:bCs/>
          <w:iCs/>
          <w:color w:val="auto"/>
          <w:sz w:val="24"/>
          <w:szCs w:val="24"/>
        </w:rPr>
        <w:t xml:space="preserve">Having this smoking policy will help to protect the health of members, contractors, and visitors by reducing the risk of exposure to </w:t>
      </w:r>
      <w:r w:rsidRPr="00541C38">
        <w:rPr>
          <w:rFonts w:ascii="Arial" w:hAnsi="Arial" w:cs="Arial"/>
          <w:b w:val="0"/>
          <w:bCs/>
          <w:color w:val="auto"/>
          <w:sz w:val="24"/>
          <w:szCs w:val="24"/>
        </w:rPr>
        <w:t>environmental tobacco</w:t>
      </w:r>
      <w:r w:rsidR="002747AA">
        <w:rPr>
          <w:rFonts w:ascii="Arial" w:hAnsi="Arial" w:cs="Arial"/>
          <w:b w:val="0"/>
          <w:bCs/>
          <w:color w:val="auto"/>
          <w:sz w:val="24"/>
          <w:szCs w:val="24"/>
        </w:rPr>
        <w:t xml:space="preserve"> &amp; vaping</w:t>
      </w:r>
      <w:r w:rsidRPr="00541C38">
        <w:rPr>
          <w:rFonts w:ascii="Arial" w:hAnsi="Arial" w:cs="Arial"/>
          <w:b w:val="0"/>
          <w:bCs/>
          <w:color w:val="auto"/>
          <w:sz w:val="24"/>
          <w:szCs w:val="24"/>
        </w:rPr>
        <w:t xml:space="preserve"> smoke</w:t>
      </w:r>
      <w:r w:rsidRPr="00541C38">
        <w:rPr>
          <w:rFonts w:ascii="Arial" w:hAnsi="Arial" w:cs="Arial"/>
          <w:b w:val="0"/>
          <w:bCs/>
          <w:iCs/>
          <w:color w:val="auto"/>
          <w:sz w:val="24"/>
          <w:szCs w:val="24"/>
        </w:rPr>
        <w:t xml:space="preserve">. It will also assist </w:t>
      </w:r>
      <w:r w:rsidR="00087199">
        <w:rPr>
          <w:rFonts w:ascii="Arial" w:hAnsi="Arial" w:cs="Arial"/>
          <w:b w:val="0"/>
          <w:bCs/>
          <w:iCs/>
          <w:color w:val="auto"/>
          <w:sz w:val="24"/>
          <w:szCs w:val="24"/>
        </w:rPr>
        <w:t>Keilor Bowls &amp; Community Club</w:t>
      </w:r>
      <w:r w:rsidRPr="00541C38">
        <w:rPr>
          <w:rFonts w:ascii="Arial" w:hAnsi="Arial" w:cs="Arial"/>
          <w:b w:val="0"/>
          <w:bCs/>
          <w:iCs/>
          <w:color w:val="auto"/>
          <w:sz w:val="24"/>
          <w:szCs w:val="24"/>
        </w:rPr>
        <w:t xml:space="preserve"> to comply with their duty of care. </w:t>
      </w:r>
    </w:p>
    <w:p w14:paraId="62AA03F4" w14:textId="77777777" w:rsidR="00541C38" w:rsidRPr="00541C38" w:rsidRDefault="00541C38" w:rsidP="00541C38">
      <w:pPr>
        <w:rPr>
          <w:rFonts w:ascii="Arial" w:hAnsi="Arial" w:cs="Arial"/>
          <w:b w:val="0"/>
          <w:bCs/>
          <w:iCs/>
          <w:sz w:val="24"/>
          <w:szCs w:val="24"/>
        </w:rPr>
      </w:pPr>
    </w:p>
    <w:p w14:paraId="2F668215" w14:textId="77777777" w:rsidR="00541C38" w:rsidRDefault="00541C38" w:rsidP="00541C38">
      <w:pPr>
        <w:rPr>
          <w:rFonts w:ascii="Arial" w:hAnsi="Arial" w:cs="Arial"/>
          <w:b w:val="0"/>
          <w:bCs/>
          <w:color w:val="222222"/>
          <w:sz w:val="24"/>
          <w:szCs w:val="24"/>
          <w:shd w:val="clear" w:color="auto" w:fill="FFFFFF"/>
        </w:rPr>
      </w:pPr>
    </w:p>
    <w:p w14:paraId="0A991C53" w14:textId="77777777" w:rsidR="00541C38" w:rsidRDefault="00541C38" w:rsidP="00541C38">
      <w:pPr>
        <w:rPr>
          <w:rFonts w:ascii="Arial" w:hAnsi="Arial" w:cs="Arial"/>
          <w:b w:val="0"/>
          <w:bCs/>
          <w:color w:val="222222"/>
          <w:sz w:val="24"/>
          <w:szCs w:val="24"/>
          <w:shd w:val="clear" w:color="auto" w:fill="FFFFFF"/>
        </w:rPr>
      </w:pPr>
    </w:p>
    <w:p w14:paraId="29CBC4C3" w14:textId="77777777" w:rsidR="008110BE" w:rsidRDefault="00541C38" w:rsidP="00541C38">
      <w:pP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Authorised by</w:t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:</w:t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  <w:t>Management Committee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</w:p>
    <w:p w14:paraId="31B016B5" w14:textId="77777777" w:rsidR="008110BE" w:rsidRDefault="008110BE" w:rsidP="00541C38">
      <w:pP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</w:p>
    <w:p w14:paraId="53A5C4D5" w14:textId="77777777" w:rsidR="008110BE" w:rsidRDefault="008110BE" w:rsidP="00541C38">
      <w:pP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</w:p>
    <w:p w14:paraId="2EE05493" w14:textId="559B3DDD" w:rsidR="00541C38" w:rsidRDefault="00541C38" w:rsidP="00541C38">
      <w:pPr>
        <w:rPr>
          <w:rFonts w:ascii="Arial" w:hAnsi="Arial" w:cs="Arial"/>
          <w:b w:val="0"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Date</w:t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:</w:t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  <w:t>10/02/2021</w:t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  <w:r w:rsidR="008110BE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ab/>
      </w:r>
    </w:p>
    <w:p w14:paraId="6F195C9F" w14:textId="77777777" w:rsidR="00541C38" w:rsidRDefault="00541C38" w:rsidP="00541C38">
      <w:pPr>
        <w:rPr>
          <w:rFonts w:ascii="Arial" w:hAnsi="Arial" w:cs="Arial"/>
          <w:b w:val="0"/>
          <w:bCs/>
          <w:color w:val="222222"/>
          <w:sz w:val="24"/>
          <w:szCs w:val="24"/>
          <w:shd w:val="clear" w:color="auto" w:fill="FFFFFF"/>
        </w:rPr>
      </w:pPr>
    </w:p>
    <w:p w14:paraId="3B033C12" w14:textId="77777777" w:rsidR="00541C38" w:rsidRDefault="00541C38" w:rsidP="00541C38">
      <w:pPr>
        <w:rPr>
          <w:rFonts w:ascii="Arial" w:hAnsi="Arial" w:cs="Arial"/>
          <w:b w:val="0"/>
          <w:bCs/>
          <w:color w:val="222222"/>
          <w:sz w:val="24"/>
          <w:szCs w:val="24"/>
          <w:shd w:val="clear" w:color="auto" w:fill="FFFFFF"/>
        </w:rPr>
      </w:pPr>
    </w:p>
    <w:p w14:paraId="169192C6" w14:textId="77777777" w:rsidR="00541C38" w:rsidRDefault="00541C38" w:rsidP="00541C38">
      <w:pPr>
        <w:ind w:left="-851"/>
        <w:jc w:val="center"/>
        <w:rPr>
          <w:rFonts w:ascii="Gill Sans MT" w:hAnsi="Gill Sans MT" w:cs="Tahoma"/>
          <w:b w:val="0"/>
          <w:sz w:val="32"/>
          <w:szCs w:val="32"/>
        </w:rPr>
      </w:pPr>
    </w:p>
    <w:p w14:paraId="69B8795D" w14:textId="77777777" w:rsidR="00541C38" w:rsidRDefault="00541C38" w:rsidP="00541C38">
      <w:pPr>
        <w:ind w:left="-851"/>
        <w:jc w:val="center"/>
        <w:rPr>
          <w:rFonts w:ascii="Gill Sans MT" w:hAnsi="Gill Sans MT" w:cs="Tahoma"/>
          <w:b w:val="0"/>
          <w:sz w:val="32"/>
          <w:szCs w:val="32"/>
        </w:rPr>
      </w:pPr>
    </w:p>
    <w:p w14:paraId="6514D0E8" w14:textId="77777777" w:rsidR="00541C38" w:rsidRDefault="00541C38" w:rsidP="00541C38">
      <w:pPr>
        <w:ind w:left="-851"/>
        <w:jc w:val="center"/>
        <w:rPr>
          <w:rFonts w:ascii="Gill Sans MT" w:hAnsi="Gill Sans MT" w:cs="Tahoma"/>
          <w:b w:val="0"/>
          <w:sz w:val="32"/>
          <w:szCs w:val="32"/>
        </w:rPr>
      </w:pPr>
    </w:p>
    <w:p w14:paraId="6847309B" w14:textId="77777777" w:rsidR="0033296C" w:rsidRDefault="0033296C" w:rsidP="0033296C">
      <w:pPr>
        <w:ind w:left="-851"/>
        <w:jc w:val="center"/>
        <w:rPr>
          <w:rFonts w:ascii="Gill Sans MT" w:hAnsi="Gill Sans MT" w:cs="Tahoma"/>
          <w:b w:val="0"/>
          <w:szCs w:val="28"/>
        </w:rPr>
      </w:pPr>
    </w:p>
    <w:p w14:paraId="0E2090BD" w14:textId="77777777" w:rsidR="0033296C" w:rsidRDefault="0033296C" w:rsidP="0033296C">
      <w:pPr>
        <w:ind w:left="-851"/>
        <w:jc w:val="center"/>
        <w:rPr>
          <w:rFonts w:ascii="Gill Sans MT" w:hAnsi="Gill Sans MT" w:cs="Tahoma"/>
          <w:b w:val="0"/>
          <w:szCs w:val="28"/>
        </w:rPr>
      </w:pPr>
    </w:p>
    <w:p w14:paraId="7B012749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076C971D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1FAA7C70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168F62CA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0E2569F4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5F3DDB30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42AEA28D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27D69EB2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08FDF6B4" w14:textId="77777777" w:rsidR="00087199" w:rsidRDefault="00087199" w:rsidP="00541C38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5578D592" w14:textId="77777777" w:rsidR="002747AA" w:rsidRDefault="002747AA" w:rsidP="00541C38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5EC87319" w14:textId="54117618" w:rsidR="00541C38" w:rsidRPr="00926A9C" w:rsidRDefault="00541C38" w:rsidP="00541C38">
      <w:pPr>
        <w:ind w:left="-851"/>
        <w:jc w:val="center"/>
        <w:rPr>
          <w:rFonts w:ascii="Gill Sans MT" w:hAnsi="Gill Sans MT" w:cs="Tahoma"/>
          <w:b w:val="0"/>
          <w:color w:val="auto"/>
          <w:sz w:val="32"/>
          <w:szCs w:val="32"/>
        </w:rPr>
      </w:pPr>
      <w:r w:rsidRPr="00926A9C">
        <w:rPr>
          <w:rFonts w:ascii="Gill Sans MT" w:hAnsi="Gill Sans MT" w:cs="Tahoma"/>
          <w:color w:val="auto"/>
          <w:sz w:val="32"/>
          <w:szCs w:val="32"/>
        </w:rPr>
        <w:lastRenderedPageBreak/>
        <w:t>Smoking</w:t>
      </w:r>
      <w:r w:rsidR="002747AA">
        <w:rPr>
          <w:rFonts w:ascii="Gill Sans MT" w:hAnsi="Gill Sans MT" w:cs="Tahoma"/>
          <w:color w:val="auto"/>
          <w:sz w:val="32"/>
          <w:szCs w:val="32"/>
        </w:rPr>
        <w:t xml:space="preserve"> &amp; Vaping</w:t>
      </w:r>
      <w:r w:rsidRPr="00926A9C">
        <w:rPr>
          <w:rFonts w:ascii="Gill Sans MT" w:hAnsi="Gill Sans MT" w:cs="Tahoma"/>
          <w:color w:val="auto"/>
          <w:sz w:val="32"/>
          <w:szCs w:val="32"/>
        </w:rPr>
        <w:t xml:space="preserve"> Policy</w:t>
      </w:r>
    </w:p>
    <w:p w14:paraId="6D9CDB2D" w14:textId="3BE619BA" w:rsidR="00541C38" w:rsidRDefault="00087199" w:rsidP="00541C38">
      <w:pPr>
        <w:ind w:left="-851"/>
        <w:jc w:val="center"/>
        <w:outlineLvl w:val="0"/>
        <w:rPr>
          <w:rFonts w:ascii="Gill Sans MT" w:hAnsi="Gill Sans MT" w:cs="Tahoma"/>
          <w:color w:val="auto"/>
          <w:sz w:val="32"/>
          <w:szCs w:val="32"/>
        </w:rPr>
      </w:pPr>
      <w:r>
        <w:rPr>
          <w:rFonts w:ascii="Gill Sans MT" w:hAnsi="Gill Sans MT" w:cs="Tahoma"/>
          <w:color w:val="FF0000"/>
          <w:sz w:val="32"/>
          <w:szCs w:val="32"/>
        </w:rPr>
        <w:t>Keilor Bowls &amp; Community Club</w:t>
      </w:r>
      <w:r w:rsidR="00541C38">
        <w:rPr>
          <w:rFonts w:ascii="Gill Sans MT" w:hAnsi="Gill Sans MT" w:cs="Tahoma"/>
          <w:color w:val="FF0000"/>
          <w:sz w:val="32"/>
          <w:szCs w:val="32"/>
        </w:rPr>
        <w:t xml:space="preserve"> Inc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541C38" w:rsidRPr="004F49E3" w14:paraId="352840C7" w14:textId="77777777" w:rsidTr="00DD5A86">
        <w:tc>
          <w:tcPr>
            <w:tcW w:w="10632" w:type="dxa"/>
            <w:vAlign w:val="center"/>
          </w:tcPr>
          <w:p w14:paraId="332BDF74" w14:textId="77777777" w:rsidR="00541C38" w:rsidRPr="00541C38" w:rsidRDefault="00541C38" w:rsidP="00DD5A86">
            <w:pPr>
              <w:spacing w:before="60"/>
              <w:rPr>
                <w:rFonts w:asciiTheme="majorHAnsi" w:hAnsiTheme="majorHAnsi" w:cstheme="majorHAnsi"/>
                <w:b w:val="0"/>
                <w:sz w:val="22"/>
              </w:rPr>
            </w:pPr>
            <w:r w:rsidRPr="00541C38">
              <w:rPr>
                <w:rFonts w:asciiTheme="majorHAnsi" w:hAnsiTheme="majorHAnsi" w:cstheme="majorHAnsi"/>
                <w:sz w:val="22"/>
              </w:rPr>
              <w:t>Mission Statement</w:t>
            </w:r>
          </w:p>
        </w:tc>
      </w:tr>
      <w:tr w:rsidR="00541C38" w:rsidRPr="004F49E3" w14:paraId="56462277" w14:textId="77777777" w:rsidTr="00DD5A86">
        <w:tc>
          <w:tcPr>
            <w:tcW w:w="10632" w:type="dxa"/>
          </w:tcPr>
          <w:p w14:paraId="6449F1C0" w14:textId="14E0D3C8" w:rsidR="00541C38" w:rsidRPr="00541C38" w:rsidRDefault="00087199" w:rsidP="00DD5A86">
            <w:pPr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>
              <w:rPr>
                <w:rFonts w:ascii="Arial" w:hAnsi="Arial" w:cs="Arial"/>
                <w:b w:val="0"/>
                <w:bCs/>
                <w:color w:val="auto"/>
                <w:sz w:val="22"/>
              </w:rPr>
              <w:t>Keilor Bowls &amp; Community Club</w:t>
            </w:r>
            <w:r w:rsidR="00541C38"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:</w:t>
            </w:r>
          </w:p>
          <w:p w14:paraId="03CC3C54" w14:textId="77777777" w:rsidR="00541C38" w:rsidRPr="00541C38" w:rsidRDefault="00541C38" w:rsidP="00541C38">
            <w:pPr>
              <w:numPr>
                <w:ilvl w:val="0"/>
                <w:numId w:val="15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is committed to providing members, contractors and visitors with a safe, healthy and supportive environment</w:t>
            </w:r>
          </w:p>
          <w:p w14:paraId="4D33135E" w14:textId="5FAD7A82" w:rsidR="00541C38" w:rsidRPr="00541C38" w:rsidRDefault="00541C38" w:rsidP="00541C38">
            <w:pPr>
              <w:numPr>
                <w:ilvl w:val="0"/>
                <w:numId w:val="15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recognises that the health and well</w:t>
            </w:r>
            <w:r>
              <w:rPr>
                <w:rFonts w:ascii="Arial" w:hAnsi="Arial" w:cs="Arial"/>
                <w:b w:val="0"/>
                <w:bCs/>
                <w:color w:val="auto"/>
                <w:sz w:val="22"/>
              </w:rPr>
              <w:t>b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eing of our members, contractors and visitors is important</w:t>
            </w:r>
          </w:p>
          <w:p w14:paraId="3B7AE779" w14:textId="77777777" w:rsidR="00541C38" w:rsidRPr="00541C38" w:rsidRDefault="00541C38" w:rsidP="00541C38">
            <w:pPr>
              <w:numPr>
                <w:ilvl w:val="0"/>
                <w:numId w:val="15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is committed to providing a supportive club culture where healthy lifestyle choices are valued and encouraged.</w:t>
            </w:r>
          </w:p>
          <w:p w14:paraId="750EDD21" w14:textId="77777777" w:rsidR="00541C38" w:rsidRPr="00541C38" w:rsidRDefault="00541C38" w:rsidP="00DD5A86">
            <w:pPr>
              <w:ind w:left="357"/>
              <w:rPr>
                <w:rFonts w:asciiTheme="majorHAnsi" w:hAnsiTheme="majorHAnsi" w:cstheme="majorHAnsi"/>
                <w:sz w:val="22"/>
              </w:rPr>
            </w:pPr>
          </w:p>
        </w:tc>
      </w:tr>
      <w:tr w:rsidR="00541C38" w:rsidRPr="004F49E3" w14:paraId="6479934C" w14:textId="77777777" w:rsidTr="00DD5A86">
        <w:tc>
          <w:tcPr>
            <w:tcW w:w="10632" w:type="dxa"/>
          </w:tcPr>
          <w:p w14:paraId="5BA50339" w14:textId="77777777" w:rsidR="00541C38" w:rsidRPr="00541C38" w:rsidRDefault="00541C38" w:rsidP="00DD5A86">
            <w:pPr>
              <w:spacing w:before="60"/>
              <w:rPr>
                <w:rFonts w:asciiTheme="majorHAnsi" w:hAnsiTheme="majorHAnsi" w:cstheme="majorHAnsi"/>
                <w:b w:val="0"/>
                <w:sz w:val="22"/>
              </w:rPr>
            </w:pPr>
            <w:r w:rsidRPr="00541C38">
              <w:rPr>
                <w:rFonts w:asciiTheme="majorHAnsi" w:hAnsiTheme="majorHAnsi" w:cstheme="majorHAnsi"/>
                <w:sz w:val="22"/>
              </w:rPr>
              <w:t>Objectives and Strategies</w:t>
            </w:r>
          </w:p>
        </w:tc>
      </w:tr>
      <w:tr w:rsidR="00541C38" w:rsidRPr="004F49E3" w14:paraId="14E22FF8" w14:textId="77777777" w:rsidTr="00DD5A86">
        <w:tc>
          <w:tcPr>
            <w:tcW w:w="10632" w:type="dxa"/>
          </w:tcPr>
          <w:p w14:paraId="2714B289" w14:textId="203E24CC" w:rsidR="00541C38" w:rsidRPr="00541C38" w:rsidRDefault="00087199" w:rsidP="00541C38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Keilor Bowls &amp; Community Club</w:t>
            </w:r>
            <w:r w:rsidR="00541C38" w:rsidRPr="00541C38">
              <w:rPr>
                <w:rFonts w:ascii="Arial" w:hAnsi="Arial" w:cs="Arial"/>
              </w:rPr>
              <w:t xml:space="preserve"> will by the implementation of this policy assist to safeguard members, contractors and visitors from environmental tobacco smoke.</w:t>
            </w:r>
          </w:p>
          <w:p w14:paraId="60120922" w14:textId="77777777" w:rsidR="00541C38" w:rsidRPr="00541C38" w:rsidRDefault="00541C38" w:rsidP="00541C38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</w:rPr>
            </w:pPr>
            <w:r w:rsidRPr="00541C38">
              <w:rPr>
                <w:rFonts w:ascii="Arial" w:hAnsi="Arial" w:cs="Arial"/>
              </w:rPr>
              <w:t xml:space="preserve">This policy will not infringe upon the rights of smokers. </w:t>
            </w:r>
          </w:p>
          <w:p w14:paraId="2EF5559D" w14:textId="77777777" w:rsidR="00541C38" w:rsidRPr="00541C38" w:rsidRDefault="00541C38" w:rsidP="00541C38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Theme="majorHAnsi" w:hAnsiTheme="majorHAnsi" w:cstheme="majorHAnsi"/>
              </w:rPr>
            </w:pPr>
            <w:r w:rsidRPr="00541C38">
              <w:rPr>
                <w:rFonts w:ascii="Arial" w:hAnsi="Arial" w:cs="Arial"/>
              </w:rPr>
              <w:t>This policy does not ban cigarettes but simply limits their use in certain areas.</w:t>
            </w:r>
          </w:p>
        </w:tc>
      </w:tr>
      <w:tr w:rsidR="00541C38" w:rsidRPr="004F49E3" w14:paraId="587FC9E1" w14:textId="77777777" w:rsidTr="00DD5A86">
        <w:tc>
          <w:tcPr>
            <w:tcW w:w="10632" w:type="dxa"/>
          </w:tcPr>
          <w:p w14:paraId="4456FEF5" w14:textId="77777777" w:rsidR="00541C38" w:rsidRPr="00541C38" w:rsidRDefault="00541C38" w:rsidP="00DD5A86">
            <w:pPr>
              <w:spacing w:before="60"/>
              <w:rPr>
                <w:rFonts w:asciiTheme="majorHAnsi" w:hAnsiTheme="majorHAnsi" w:cstheme="majorHAnsi"/>
                <w:b w:val="0"/>
                <w:sz w:val="22"/>
              </w:rPr>
            </w:pPr>
            <w:r w:rsidRPr="00541C38">
              <w:rPr>
                <w:rFonts w:asciiTheme="majorHAnsi" w:hAnsiTheme="majorHAnsi" w:cstheme="majorHAnsi"/>
                <w:sz w:val="22"/>
              </w:rPr>
              <w:t>Scope and Application</w:t>
            </w:r>
          </w:p>
        </w:tc>
      </w:tr>
      <w:tr w:rsidR="00541C38" w:rsidRPr="004F49E3" w14:paraId="4267E7D4" w14:textId="77777777" w:rsidTr="00DD5A86">
        <w:tc>
          <w:tcPr>
            <w:tcW w:w="10632" w:type="dxa"/>
          </w:tcPr>
          <w:p w14:paraId="3970A484" w14:textId="3D0D7829" w:rsidR="00541C38" w:rsidRPr="00541C38" w:rsidRDefault="00541C38" w:rsidP="00541C38">
            <w:pPr>
              <w:numPr>
                <w:ilvl w:val="0"/>
                <w:numId w:val="16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Smoking</w:t>
            </w:r>
            <w:r w:rsidR="002747AA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 and vaping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 is not permitted at </w:t>
            </w:r>
            <w:r w:rsidR="00087199">
              <w:rPr>
                <w:rFonts w:ascii="Arial" w:hAnsi="Arial" w:cs="Arial"/>
                <w:b w:val="0"/>
                <w:bCs/>
                <w:color w:val="auto"/>
                <w:sz w:val="22"/>
              </w:rPr>
              <w:t>Keilor Bowls &amp; Community Club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 any time during except within the designated smoking areas </w:t>
            </w:r>
          </w:p>
          <w:p w14:paraId="31642562" w14:textId="77777777" w:rsidR="00541C38" w:rsidRPr="00541C38" w:rsidRDefault="00541C38" w:rsidP="00541C38">
            <w:pPr>
              <w:numPr>
                <w:ilvl w:val="0"/>
                <w:numId w:val="16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The designated smoking areas are identified with ‘Designated Smoking Area’ signs. </w:t>
            </w:r>
          </w:p>
          <w:p w14:paraId="69FAFABD" w14:textId="08644590" w:rsidR="00541C38" w:rsidRPr="00541C38" w:rsidRDefault="00541C38" w:rsidP="00541C38">
            <w:pPr>
              <w:numPr>
                <w:ilvl w:val="0"/>
                <w:numId w:val="16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This policy applies to all persons while on </w:t>
            </w:r>
            <w:r w:rsidR="00087199">
              <w:rPr>
                <w:rFonts w:ascii="Arial" w:hAnsi="Arial" w:cs="Arial"/>
                <w:b w:val="0"/>
                <w:bCs/>
                <w:color w:val="auto"/>
                <w:sz w:val="22"/>
              </w:rPr>
              <w:t>Keilor Bowls &amp; Community Club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 premises. </w:t>
            </w:r>
          </w:p>
          <w:p w14:paraId="5C721234" w14:textId="77777777" w:rsidR="00541C38" w:rsidRPr="00541C38" w:rsidRDefault="00541C38" w:rsidP="00541C38">
            <w:pPr>
              <w:numPr>
                <w:ilvl w:val="0"/>
                <w:numId w:val="16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For Bowls Victoria Governed Events this Policy is superseded by Bowls Victoria Smoke Free Policy Version1/2018.</w:t>
            </w:r>
          </w:p>
          <w:p w14:paraId="1F314429" w14:textId="77777777" w:rsidR="00541C38" w:rsidRPr="00541C38" w:rsidRDefault="00541C38" w:rsidP="00541C38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ind w:left="714" w:hanging="357"/>
              <w:rPr>
                <w:rFonts w:ascii="Arial" w:hAnsi="Arial" w:cs="Arial"/>
                <w:bCs/>
              </w:rPr>
            </w:pPr>
            <w:r w:rsidRPr="00541C38">
              <w:rPr>
                <w:rFonts w:ascii="Arial" w:hAnsi="Arial" w:cs="Arial"/>
                <w:bCs/>
              </w:rPr>
              <w:t xml:space="preserve">For events where Bowls Australia is the Controlling Body this Policy is superseded by Bowls Australia Policy Title: Smoke Free and Alcohol Policy/2017 </w:t>
            </w:r>
          </w:p>
          <w:p w14:paraId="4010A89E" w14:textId="77777777" w:rsidR="00541C38" w:rsidRPr="00541C38" w:rsidRDefault="00541C38" w:rsidP="00541C38">
            <w:pPr>
              <w:numPr>
                <w:ilvl w:val="0"/>
                <w:numId w:val="15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This policy was endorsed by the Committee of Management on 10/2/21 and applies from 1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  <w:vertAlign w:val="superscript"/>
              </w:rPr>
              <w:t>st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 March 2021 until further notice. </w:t>
            </w:r>
          </w:p>
          <w:p w14:paraId="5A21996D" w14:textId="77777777" w:rsidR="00541C38" w:rsidRPr="00541C38" w:rsidRDefault="00541C38" w:rsidP="00541C38">
            <w:pPr>
              <w:numPr>
                <w:ilvl w:val="0"/>
                <w:numId w:val="15"/>
              </w:numPr>
              <w:spacing w:before="60" w:after="60"/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This policy applies to both tobacco products and also electronic cigarettes. </w:t>
            </w:r>
          </w:p>
          <w:p w14:paraId="5607D73E" w14:textId="77777777" w:rsidR="00541C38" w:rsidRPr="00541C38" w:rsidRDefault="00541C38" w:rsidP="00DD5A86">
            <w:pPr>
              <w:ind w:left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</w:p>
          <w:p w14:paraId="05D94DE7" w14:textId="77777777" w:rsidR="00541C38" w:rsidRPr="00541C38" w:rsidRDefault="00541C38" w:rsidP="00DD5A86">
            <w:pPr>
              <w:spacing w:before="60" w:after="60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In addition:</w:t>
            </w:r>
          </w:p>
          <w:p w14:paraId="7C8E4B5D" w14:textId="77777777" w:rsidR="00541C38" w:rsidRPr="00541C38" w:rsidRDefault="00541C38" w:rsidP="00541C38">
            <w:pPr>
              <w:numPr>
                <w:ilvl w:val="0"/>
                <w:numId w:val="15"/>
              </w:numPr>
              <w:ind w:left="714" w:hanging="357"/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Cigarette sales and/or promotion of cigarette products is not permitted on Club premises.</w:t>
            </w:r>
          </w:p>
          <w:p w14:paraId="79EE34AE" w14:textId="77777777" w:rsidR="00541C38" w:rsidRPr="00541C38" w:rsidRDefault="00541C38" w:rsidP="00DD5A86">
            <w:pPr>
              <w:ind w:left="357"/>
              <w:rPr>
                <w:rFonts w:asciiTheme="majorHAnsi" w:hAnsiTheme="majorHAnsi" w:cstheme="majorHAnsi"/>
                <w:sz w:val="22"/>
              </w:rPr>
            </w:pPr>
          </w:p>
        </w:tc>
      </w:tr>
      <w:tr w:rsidR="00541C38" w:rsidRPr="004F49E3" w14:paraId="4C01E7B6" w14:textId="77777777" w:rsidTr="00DD5A86">
        <w:tc>
          <w:tcPr>
            <w:tcW w:w="10632" w:type="dxa"/>
          </w:tcPr>
          <w:p w14:paraId="27358A28" w14:textId="77777777" w:rsidR="00541C38" w:rsidRPr="00541C38" w:rsidRDefault="00541C38" w:rsidP="00DD5A86">
            <w:pPr>
              <w:spacing w:before="60"/>
              <w:rPr>
                <w:rFonts w:asciiTheme="majorHAnsi" w:hAnsiTheme="majorHAnsi" w:cstheme="majorHAnsi"/>
                <w:b w:val="0"/>
                <w:sz w:val="22"/>
              </w:rPr>
            </w:pPr>
            <w:r w:rsidRPr="00541C38">
              <w:rPr>
                <w:rFonts w:asciiTheme="majorHAnsi" w:hAnsiTheme="majorHAnsi" w:cstheme="majorHAnsi"/>
                <w:sz w:val="22"/>
              </w:rPr>
              <w:t>Compliance Measures</w:t>
            </w:r>
          </w:p>
        </w:tc>
      </w:tr>
      <w:tr w:rsidR="00541C38" w:rsidRPr="004F49E3" w14:paraId="6A9C82C3" w14:textId="77777777" w:rsidTr="00DD5A86">
        <w:tc>
          <w:tcPr>
            <w:tcW w:w="10632" w:type="dxa"/>
          </w:tcPr>
          <w:p w14:paraId="00232064" w14:textId="77777777" w:rsidR="00541C38" w:rsidRPr="00541C38" w:rsidRDefault="00541C38" w:rsidP="00541C38">
            <w:pPr>
              <w:numPr>
                <w:ilvl w:val="0"/>
                <w:numId w:val="14"/>
              </w:numPr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All members, contractors and visitors are required to comply with the requirements of this policy.</w:t>
            </w:r>
          </w:p>
          <w:p w14:paraId="78E454F7" w14:textId="16E5099A" w:rsidR="00541C38" w:rsidRPr="00541C38" w:rsidRDefault="00541C38" w:rsidP="00541C38">
            <w:pPr>
              <w:numPr>
                <w:ilvl w:val="0"/>
                <w:numId w:val="14"/>
              </w:numPr>
              <w:rPr>
                <w:rFonts w:asciiTheme="majorHAnsi" w:hAnsiTheme="majorHAnsi" w:cstheme="majorHAnsi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>All members are responsible for ensuring their visitors comply with this policy.</w:t>
            </w:r>
            <w:r w:rsidRPr="00541C38">
              <w:rPr>
                <w:rFonts w:asciiTheme="majorHAnsi" w:hAnsiTheme="majorHAnsi" w:cstheme="majorHAnsi"/>
                <w:b w:val="0"/>
                <w:bCs/>
                <w:color w:val="auto"/>
                <w:sz w:val="22"/>
              </w:rPr>
              <w:t xml:space="preserve">  </w:t>
            </w:r>
          </w:p>
        </w:tc>
      </w:tr>
      <w:tr w:rsidR="00541C38" w:rsidRPr="004F49E3" w14:paraId="7872EFCF" w14:textId="77777777" w:rsidTr="00DD5A86">
        <w:tc>
          <w:tcPr>
            <w:tcW w:w="10632" w:type="dxa"/>
          </w:tcPr>
          <w:p w14:paraId="11515693" w14:textId="77777777" w:rsidR="00541C38" w:rsidRPr="00541C38" w:rsidRDefault="00541C38" w:rsidP="00DD5A86">
            <w:pPr>
              <w:spacing w:before="60"/>
              <w:rPr>
                <w:rFonts w:asciiTheme="majorHAnsi" w:hAnsiTheme="majorHAnsi" w:cstheme="majorHAnsi"/>
                <w:b w:val="0"/>
                <w:sz w:val="22"/>
              </w:rPr>
            </w:pPr>
            <w:r w:rsidRPr="00541C38">
              <w:rPr>
                <w:rFonts w:asciiTheme="majorHAnsi" w:hAnsiTheme="majorHAnsi" w:cstheme="majorHAnsi"/>
                <w:sz w:val="22"/>
              </w:rPr>
              <w:t>Communication</w:t>
            </w:r>
          </w:p>
        </w:tc>
      </w:tr>
      <w:tr w:rsidR="00541C38" w:rsidRPr="004F49E3" w14:paraId="51BCB3B8" w14:textId="77777777" w:rsidTr="00DD5A86">
        <w:tc>
          <w:tcPr>
            <w:tcW w:w="10632" w:type="dxa"/>
          </w:tcPr>
          <w:p w14:paraId="6C66D10E" w14:textId="2635CAA9" w:rsidR="00541C38" w:rsidRPr="00541C38" w:rsidRDefault="00087199" w:rsidP="00DD5A86">
            <w:pPr>
              <w:spacing w:before="6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Keilor Bowls &amp; Community Club</w:t>
            </w:r>
            <w:r w:rsidR="00541C38" w:rsidRPr="00541C38">
              <w:rPr>
                <w:rFonts w:asciiTheme="majorHAnsi" w:hAnsiTheme="majorHAnsi" w:cstheme="majorHAnsi"/>
                <w:sz w:val="22"/>
              </w:rPr>
              <w:t xml:space="preserve"> will ensure that:</w:t>
            </w:r>
          </w:p>
          <w:p w14:paraId="3F6F05D7" w14:textId="77777777" w:rsidR="00541C38" w:rsidRPr="00541C38" w:rsidRDefault="00541C38" w:rsidP="00541C38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rPr>
                <w:rFonts w:ascii="Arial" w:hAnsi="Arial" w:cs="Arial"/>
                <w:bCs/>
              </w:rPr>
            </w:pPr>
            <w:r w:rsidRPr="00541C38">
              <w:rPr>
                <w:rFonts w:ascii="Arial" w:hAnsi="Arial" w:cs="Arial"/>
                <w:bCs/>
              </w:rPr>
              <w:t xml:space="preserve">this policy is easily accessible by all members, contractors and visitors </w:t>
            </w:r>
          </w:p>
          <w:p w14:paraId="213FD768" w14:textId="01AA3BDE" w:rsidR="00541C38" w:rsidRPr="00541C38" w:rsidRDefault="00541C38" w:rsidP="00541C38">
            <w:pPr>
              <w:numPr>
                <w:ilvl w:val="0"/>
                <w:numId w:val="15"/>
              </w:numPr>
              <w:rPr>
                <w:rFonts w:ascii="Arial" w:hAnsi="Arial" w:cs="Arial"/>
                <w:b w:val="0"/>
                <w:bCs/>
                <w:color w:val="auto"/>
                <w:sz w:val="22"/>
              </w:rPr>
            </w:pP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members and contractors </w:t>
            </w:r>
            <w:r w:rsidR="008110BE">
              <w:rPr>
                <w:rFonts w:ascii="Arial" w:hAnsi="Arial" w:cs="Arial"/>
                <w:b w:val="0"/>
                <w:bCs/>
                <w:color w:val="auto"/>
                <w:sz w:val="22"/>
              </w:rPr>
              <w:t>will be made</w:t>
            </w:r>
            <w:r w:rsidRPr="00541C38">
              <w:rPr>
                <w:rFonts w:ascii="Arial" w:hAnsi="Arial" w:cs="Arial"/>
                <w:b w:val="0"/>
                <w:bCs/>
                <w:color w:val="auto"/>
                <w:sz w:val="22"/>
              </w:rPr>
              <w:t xml:space="preserve"> aware of any changes to this policy.</w:t>
            </w:r>
          </w:p>
          <w:p w14:paraId="29378381" w14:textId="77777777" w:rsidR="00541C38" w:rsidRPr="00541C38" w:rsidRDefault="00541C38" w:rsidP="00DD5A86">
            <w:pPr>
              <w:ind w:left="360"/>
              <w:rPr>
                <w:rFonts w:asciiTheme="majorHAnsi" w:hAnsiTheme="majorHAnsi" w:cstheme="majorHAnsi"/>
                <w:sz w:val="22"/>
              </w:rPr>
            </w:pPr>
          </w:p>
        </w:tc>
      </w:tr>
    </w:tbl>
    <w:p w14:paraId="22926963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1E0D954D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5B485E09" w14:textId="77777777" w:rsidR="00541C38" w:rsidRDefault="00541C38" w:rsidP="0033296C">
      <w:pPr>
        <w:ind w:left="-851"/>
        <w:jc w:val="center"/>
        <w:rPr>
          <w:rFonts w:ascii="Gill Sans MT" w:hAnsi="Gill Sans MT" w:cs="Tahoma"/>
          <w:color w:val="auto"/>
          <w:sz w:val="32"/>
          <w:szCs w:val="32"/>
        </w:rPr>
      </w:pPr>
    </w:p>
    <w:p w14:paraId="1C90C4DD" w14:textId="20208F79" w:rsidR="0033296C" w:rsidRDefault="0033296C" w:rsidP="0033296C">
      <w:pPr>
        <w:jc w:val="center"/>
        <w:rPr>
          <w:sz w:val="72"/>
          <w:szCs w:val="72"/>
        </w:rPr>
      </w:pPr>
      <w:r w:rsidRPr="009210B8">
        <w:rPr>
          <w:sz w:val="72"/>
          <w:szCs w:val="72"/>
        </w:rPr>
        <w:t>Designated Smoking</w:t>
      </w:r>
      <w:r w:rsidR="00166033">
        <w:rPr>
          <w:sz w:val="72"/>
          <w:szCs w:val="72"/>
        </w:rPr>
        <w:t xml:space="preserve"> &amp; Vaping</w:t>
      </w:r>
      <w:r w:rsidRPr="009210B8">
        <w:rPr>
          <w:sz w:val="72"/>
          <w:szCs w:val="72"/>
        </w:rPr>
        <w:t xml:space="preserve"> Areas</w:t>
      </w:r>
    </w:p>
    <w:p w14:paraId="78DD211B" w14:textId="77777777" w:rsidR="0033296C" w:rsidRDefault="0033296C" w:rsidP="0033296C">
      <w:pPr>
        <w:rPr>
          <w:sz w:val="72"/>
          <w:szCs w:val="72"/>
        </w:rPr>
      </w:pPr>
    </w:p>
    <w:p w14:paraId="564C0C4F" w14:textId="77777777" w:rsidR="0033296C" w:rsidRDefault="0033296C" w:rsidP="0033296C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22209075" wp14:editId="5652A9BA">
            <wp:extent cx="1645920" cy="2194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0426" w14:textId="77777777" w:rsidR="0033296C" w:rsidRDefault="0033296C" w:rsidP="0033296C">
      <w:pPr>
        <w:rPr>
          <w:sz w:val="72"/>
          <w:szCs w:val="72"/>
        </w:rPr>
      </w:pPr>
    </w:p>
    <w:p w14:paraId="7688EA49" w14:textId="0B2E6E71" w:rsidR="0033296C" w:rsidRPr="009210B8" w:rsidRDefault="00087199" w:rsidP="0033296C">
      <w:pPr>
        <w:jc w:val="center"/>
        <w:rPr>
          <w:sz w:val="72"/>
          <w:szCs w:val="72"/>
        </w:rPr>
      </w:pPr>
      <w:r>
        <w:rPr>
          <w:sz w:val="72"/>
          <w:szCs w:val="72"/>
        </w:rPr>
        <w:t>Keilor Bowls &amp; Community Club</w:t>
      </w:r>
    </w:p>
    <w:p w14:paraId="7D90F378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  <w:jc w:val="center"/>
        <w:rPr>
          <w:sz w:val="52"/>
          <w:szCs w:val="52"/>
        </w:rPr>
      </w:pPr>
    </w:p>
    <w:p w14:paraId="3CD933A9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739FB7FA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5161ED00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</w:pPr>
    </w:p>
    <w:p w14:paraId="34CE0A84" w14:textId="77777777" w:rsidR="0033296C" w:rsidRDefault="0033296C" w:rsidP="0033296C">
      <w:pPr>
        <w:pStyle w:val="Header"/>
        <w:tabs>
          <w:tab w:val="left" w:pos="810"/>
          <w:tab w:val="left" w:leader="dot" w:pos="2970"/>
        </w:tabs>
        <w:sectPr w:rsidR="0033296C" w:rsidSect="00FD1133">
          <w:headerReference w:type="default" r:id="rId40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5824A821" w14:textId="435A716A" w:rsidR="0033296C" w:rsidRDefault="00E60FC7" w:rsidP="00087199">
      <w:pPr>
        <w:pStyle w:val="Header"/>
        <w:tabs>
          <w:tab w:val="left" w:pos="810"/>
          <w:tab w:val="left" w:leader="dot" w:pos="2970"/>
        </w:tabs>
      </w:pPr>
      <w:r>
        <w:rPr>
          <w:noProof/>
        </w:rPr>
        <w:lastRenderedPageBreak/>
        <w:drawing>
          <wp:inline distT="0" distB="0" distL="0" distR="0" wp14:anchorId="1E172AC9" wp14:editId="49E596B8">
            <wp:extent cx="8924290" cy="6309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29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96C" w:rsidSect="00FD1133">
      <w:pgSz w:w="15840" w:h="12240" w:orient="landscape"/>
      <w:pgMar w:top="1152" w:right="720" w:bottom="1152" w:left="720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FCD63" w14:textId="77777777" w:rsidR="00FD1133" w:rsidRDefault="00FD1133">
      <w:r>
        <w:separator/>
      </w:r>
    </w:p>
    <w:p w14:paraId="4C0732D8" w14:textId="77777777" w:rsidR="00FD1133" w:rsidRDefault="00FD1133"/>
  </w:endnote>
  <w:endnote w:type="continuationSeparator" w:id="0">
    <w:p w14:paraId="0123F9D7" w14:textId="77777777" w:rsidR="00FD1133" w:rsidRDefault="00FD1133">
      <w:r>
        <w:continuationSeparator/>
      </w:r>
    </w:p>
    <w:p w14:paraId="5C345CAF" w14:textId="77777777" w:rsidR="00FD1133" w:rsidRDefault="00FD11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FC277" w14:textId="77777777" w:rsidR="00A65469" w:rsidRDefault="00A654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57EF0" w14:textId="77777777" w:rsidR="00A65469" w:rsidRDefault="00A654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F4A77" w14:textId="77777777" w:rsidR="00A65469" w:rsidRDefault="00A65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9776D" w14:textId="77777777" w:rsidR="00FD1133" w:rsidRDefault="00FD1133">
      <w:r>
        <w:separator/>
      </w:r>
    </w:p>
    <w:p w14:paraId="7E9742CC" w14:textId="77777777" w:rsidR="00FD1133" w:rsidRDefault="00FD1133"/>
  </w:footnote>
  <w:footnote w:type="continuationSeparator" w:id="0">
    <w:p w14:paraId="3E5AFEBA" w14:textId="77777777" w:rsidR="00FD1133" w:rsidRDefault="00FD1133">
      <w:r>
        <w:continuationSeparator/>
      </w:r>
    </w:p>
    <w:p w14:paraId="43EAF465" w14:textId="77777777" w:rsidR="00FD1133" w:rsidRDefault="00FD11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595D" w14:textId="77777777" w:rsidR="00A65469" w:rsidRDefault="00A654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38FD" w14:textId="6AB33B3F" w:rsidR="0033296C" w:rsidRPr="0033296C" w:rsidRDefault="0033296C" w:rsidP="0033296C">
    <w:pPr>
      <w:pStyle w:val="Header"/>
      <w:rPr>
        <w:sz w:val="20"/>
        <w:szCs w:val="20"/>
      </w:rPr>
    </w:pPr>
    <w:r w:rsidRPr="0033296C">
      <w:rPr>
        <w:noProof/>
        <w:sz w:val="20"/>
        <w:szCs w:val="20"/>
      </w:rPr>
      <w:t>Version</w:t>
    </w:r>
    <w:r w:rsidR="00087199">
      <w:rPr>
        <w:noProof/>
        <w:sz w:val="20"/>
        <w:szCs w:val="20"/>
      </w:rPr>
      <w:t xml:space="preserve"> 2</w:t>
    </w:r>
    <w:r w:rsidRPr="0033296C">
      <w:rPr>
        <w:noProof/>
        <w:sz w:val="20"/>
        <w:szCs w:val="20"/>
      </w:rPr>
      <w:t xml:space="preserve">                                    </w:t>
    </w:r>
    <w:r>
      <w:rPr>
        <w:noProof/>
        <w:sz w:val="20"/>
        <w:szCs w:val="20"/>
      </w:rPr>
      <w:t xml:space="preserve">             </w:t>
    </w:r>
    <w:r w:rsidR="00087199">
      <w:rPr>
        <w:rFonts w:ascii="Arial" w:eastAsia="Times New Roman" w:hAnsi="Arial" w:cs="Arial"/>
        <w:b w:val="0"/>
        <w:bCs/>
        <w:noProof/>
        <w:color w:val="5D5E5E"/>
        <w:sz w:val="52"/>
        <w:szCs w:val="52"/>
      </w:rPr>
      <w:drawing>
        <wp:inline distT="0" distB="0" distL="0" distR="0" wp14:anchorId="143658D0" wp14:editId="6889EFD2">
          <wp:extent cx="518160" cy="576481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971" cy="591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t xml:space="preserve">         </w:t>
    </w:r>
    <w:r w:rsidR="00087199" w:rsidRPr="00087199">
      <w:rPr>
        <w:noProof/>
        <w:sz w:val="20"/>
        <w:szCs w:val="20"/>
      </w:rPr>
      <w:t xml:space="preserve">Keilor Bowls &amp; Community Club  </w:t>
    </w:r>
    <w:r>
      <w:rPr>
        <w:sz w:val="20"/>
        <w:szCs w:val="20"/>
      </w:rPr>
      <w:t xml:space="preserve">                                 </w:t>
    </w:r>
    <w:r w:rsidR="00A65469">
      <w:rPr>
        <w:sz w:val="20"/>
        <w:szCs w:val="20"/>
      </w:rPr>
      <w:t>April 2024</w:t>
    </w:r>
  </w:p>
  <w:p w14:paraId="12EB0726" w14:textId="77777777" w:rsidR="0033296C" w:rsidRPr="00EF68F3" w:rsidRDefault="0033296C" w:rsidP="0033296C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976E2" w14:textId="77777777" w:rsidR="00A65469" w:rsidRDefault="00A654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74877" w14:textId="77777777" w:rsidR="0033296C" w:rsidRDefault="0033296C">
    <w:pPr>
      <w:pStyle w:val="Header"/>
    </w:pPr>
  </w:p>
  <w:p w14:paraId="36B89E97" w14:textId="45B47953" w:rsidR="0033296C" w:rsidRPr="0033296C" w:rsidRDefault="0033296C" w:rsidP="00A65469">
    <w:pPr>
      <w:pStyle w:val="Header"/>
      <w:jc w:val="center"/>
      <w:rPr>
        <w:sz w:val="20"/>
        <w:szCs w:val="20"/>
      </w:rPr>
    </w:pPr>
    <w:r w:rsidRPr="0033296C">
      <w:rPr>
        <w:noProof/>
        <w:sz w:val="20"/>
        <w:szCs w:val="20"/>
      </w:rPr>
      <w:t>Version</w:t>
    </w:r>
    <w:r w:rsidR="00166033">
      <w:rPr>
        <w:noProof/>
        <w:sz w:val="20"/>
        <w:szCs w:val="20"/>
      </w:rPr>
      <w:t xml:space="preserve"> 2</w:t>
    </w:r>
    <w:r w:rsidRPr="0033296C">
      <w:rPr>
        <w:noProof/>
        <w:sz w:val="20"/>
        <w:szCs w:val="20"/>
      </w:rPr>
      <w:t xml:space="preserve">                                    </w:t>
    </w:r>
    <w:r>
      <w:rPr>
        <w:noProof/>
        <w:sz w:val="20"/>
        <w:szCs w:val="20"/>
      </w:rPr>
      <w:t xml:space="preserve">                       </w:t>
    </w:r>
    <w:r w:rsidRPr="0033296C">
      <w:rPr>
        <w:sz w:val="20"/>
        <w:szCs w:val="20"/>
      </w:rPr>
      <w:t xml:space="preserve">KBC OH&amp;S Procedures Manual </w:t>
    </w:r>
    <w:r w:rsidRPr="002C2212">
      <w:rPr>
        <w:noProof/>
      </w:rPr>
      <w:drawing>
        <wp:inline distT="0" distB="0" distL="0" distR="0" wp14:anchorId="600BC67B" wp14:editId="3ECA5385">
          <wp:extent cx="264160" cy="294640"/>
          <wp:effectExtent l="0" t="0" r="2540" b="0"/>
          <wp:docPr id="897" name="Picture 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160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                   </w:t>
    </w:r>
    <w:r w:rsidR="00A65469">
      <w:rPr>
        <w:sz w:val="20"/>
        <w:szCs w:val="20"/>
      </w:rPr>
      <w:t>April 2024</w:t>
    </w:r>
  </w:p>
  <w:p w14:paraId="63A8DBF9" w14:textId="77777777" w:rsidR="0033296C" w:rsidRPr="00EF68F3" w:rsidRDefault="0033296C" w:rsidP="0033296C">
    <w:pPr>
      <w:pStyle w:val="Header"/>
      <w:rPr>
        <w:sz w:val="16"/>
        <w:szCs w:val="16"/>
      </w:rPr>
    </w:pPr>
  </w:p>
  <w:p w14:paraId="7406FD39" w14:textId="77777777" w:rsidR="0033296C" w:rsidRDefault="003329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E087C"/>
    <w:multiLevelType w:val="hybridMultilevel"/>
    <w:tmpl w:val="4F6E98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B7A73"/>
    <w:multiLevelType w:val="hybridMultilevel"/>
    <w:tmpl w:val="57D84CF8"/>
    <w:lvl w:ilvl="0" w:tplc="0C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60C8"/>
    <w:multiLevelType w:val="hybridMultilevel"/>
    <w:tmpl w:val="3D066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C4C61"/>
    <w:multiLevelType w:val="hybridMultilevel"/>
    <w:tmpl w:val="D1F8B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32089"/>
    <w:multiLevelType w:val="hybridMultilevel"/>
    <w:tmpl w:val="024A386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7DD4782"/>
    <w:multiLevelType w:val="hybridMultilevel"/>
    <w:tmpl w:val="ED709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2497D"/>
    <w:multiLevelType w:val="hybridMultilevel"/>
    <w:tmpl w:val="1F125800"/>
    <w:lvl w:ilvl="0" w:tplc="0C090001">
      <w:start w:val="1"/>
      <w:numFmt w:val="bullet"/>
      <w:lvlText w:val=""/>
      <w:lvlJc w:val="left"/>
      <w:pPr>
        <w:ind w:left="22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</w:abstractNum>
  <w:abstractNum w:abstractNumId="7" w15:restartNumberingAfterBreak="0">
    <w:nsid w:val="40972E57"/>
    <w:multiLevelType w:val="hybridMultilevel"/>
    <w:tmpl w:val="F488A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210E2"/>
    <w:multiLevelType w:val="hybridMultilevel"/>
    <w:tmpl w:val="B1908948"/>
    <w:lvl w:ilvl="0" w:tplc="6BDEAA9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A94F"/>
        <w:w w:val="87"/>
        <w:sz w:val="32"/>
        <w:szCs w:val="32"/>
        <w:lang w:val="en-US" w:eastAsia="en-US" w:bidi="en-U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A4356"/>
    <w:multiLevelType w:val="hybridMultilevel"/>
    <w:tmpl w:val="EBCC7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03899"/>
    <w:multiLevelType w:val="hybridMultilevel"/>
    <w:tmpl w:val="DDBC1CF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97A0E"/>
    <w:multiLevelType w:val="hybridMultilevel"/>
    <w:tmpl w:val="7CD2F44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1956D83"/>
    <w:multiLevelType w:val="hybridMultilevel"/>
    <w:tmpl w:val="38581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C5E24"/>
    <w:multiLevelType w:val="hybridMultilevel"/>
    <w:tmpl w:val="F53EF2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D13336"/>
    <w:multiLevelType w:val="hybridMultilevel"/>
    <w:tmpl w:val="CA8023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96690"/>
    <w:multiLevelType w:val="hybridMultilevel"/>
    <w:tmpl w:val="EB76B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77190"/>
    <w:multiLevelType w:val="hybridMultilevel"/>
    <w:tmpl w:val="CA8023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495149">
    <w:abstractNumId w:val="4"/>
  </w:num>
  <w:num w:numId="2" w16cid:durableId="377972326">
    <w:abstractNumId w:val="6"/>
  </w:num>
  <w:num w:numId="3" w16cid:durableId="1900046515">
    <w:abstractNumId w:val="11"/>
  </w:num>
  <w:num w:numId="4" w16cid:durableId="368846125">
    <w:abstractNumId w:val="9"/>
  </w:num>
  <w:num w:numId="5" w16cid:durableId="994575461">
    <w:abstractNumId w:val="12"/>
  </w:num>
  <w:num w:numId="6" w16cid:durableId="1815439645">
    <w:abstractNumId w:val="2"/>
  </w:num>
  <w:num w:numId="7" w16cid:durableId="1314140528">
    <w:abstractNumId w:val="8"/>
  </w:num>
  <w:num w:numId="8" w16cid:durableId="683361751">
    <w:abstractNumId w:val="15"/>
  </w:num>
  <w:num w:numId="9" w16cid:durableId="1354651977">
    <w:abstractNumId w:val="16"/>
  </w:num>
  <w:num w:numId="10" w16cid:durableId="1091968960">
    <w:abstractNumId w:val="3"/>
  </w:num>
  <w:num w:numId="11" w16cid:durableId="1229002669">
    <w:abstractNumId w:val="1"/>
  </w:num>
  <w:num w:numId="12" w16cid:durableId="227157567">
    <w:abstractNumId w:val="5"/>
  </w:num>
  <w:num w:numId="13" w16cid:durableId="1437671577">
    <w:abstractNumId w:val="14"/>
  </w:num>
  <w:num w:numId="14" w16cid:durableId="1298561856">
    <w:abstractNumId w:val="0"/>
  </w:num>
  <w:num w:numId="15" w16cid:durableId="100733518">
    <w:abstractNumId w:val="10"/>
  </w:num>
  <w:num w:numId="16" w16cid:durableId="887647672">
    <w:abstractNumId w:val="13"/>
  </w:num>
  <w:num w:numId="17" w16cid:durableId="5557741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21"/>
    <w:rsid w:val="0002482E"/>
    <w:rsid w:val="00050324"/>
    <w:rsid w:val="0006236D"/>
    <w:rsid w:val="00087199"/>
    <w:rsid w:val="00092142"/>
    <w:rsid w:val="000A0150"/>
    <w:rsid w:val="000A2CB0"/>
    <w:rsid w:val="000E63C9"/>
    <w:rsid w:val="000F0EB2"/>
    <w:rsid w:val="000F7CC0"/>
    <w:rsid w:val="00106EB4"/>
    <w:rsid w:val="00124095"/>
    <w:rsid w:val="00130E9D"/>
    <w:rsid w:val="00143DA8"/>
    <w:rsid w:val="00150A6D"/>
    <w:rsid w:val="00157E21"/>
    <w:rsid w:val="00166033"/>
    <w:rsid w:val="00183443"/>
    <w:rsid w:val="00185B35"/>
    <w:rsid w:val="001A4037"/>
    <w:rsid w:val="001B22B0"/>
    <w:rsid w:val="001C03E8"/>
    <w:rsid w:val="001F2BC8"/>
    <w:rsid w:val="001F5F6B"/>
    <w:rsid w:val="00222C7A"/>
    <w:rsid w:val="00225444"/>
    <w:rsid w:val="00242271"/>
    <w:rsid w:val="00243EBC"/>
    <w:rsid w:val="00246A35"/>
    <w:rsid w:val="002531C9"/>
    <w:rsid w:val="002604E0"/>
    <w:rsid w:val="002747AA"/>
    <w:rsid w:val="00284348"/>
    <w:rsid w:val="002B49C7"/>
    <w:rsid w:val="002C55AC"/>
    <w:rsid w:val="002F51F5"/>
    <w:rsid w:val="00312137"/>
    <w:rsid w:val="00322A70"/>
    <w:rsid w:val="00327F9D"/>
    <w:rsid w:val="00330359"/>
    <w:rsid w:val="0033296C"/>
    <w:rsid w:val="0033762F"/>
    <w:rsid w:val="003414B1"/>
    <w:rsid w:val="00354EB7"/>
    <w:rsid w:val="00366C7E"/>
    <w:rsid w:val="00384EA3"/>
    <w:rsid w:val="003A39A1"/>
    <w:rsid w:val="003C2191"/>
    <w:rsid w:val="003C3022"/>
    <w:rsid w:val="003D3863"/>
    <w:rsid w:val="003E5A04"/>
    <w:rsid w:val="004110DE"/>
    <w:rsid w:val="0044085A"/>
    <w:rsid w:val="004B21A5"/>
    <w:rsid w:val="004B3418"/>
    <w:rsid w:val="004E3E76"/>
    <w:rsid w:val="005037F0"/>
    <w:rsid w:val="005136C1"/>
    <w:rsid w:val="00516A86"/>
    <w:rsid w:val="005275F6"/>
    <w:rsid w:val="00531515"/>
    <w:rsid w:val="00541C38"/>
    <w:rsid w:val="00572102"/>
    <w:rsid w:val="005C5D81"/>
    <w:rsid w:val="005F1BB0"/>
    <w:rsid w:val="00656C4D"/>
    <w:rsid w:val="006665A5"/>
    <w:rsid w:val="006769E1"/>
    <w:rsid w:val="006D32B4"/>
    <w:rsid w:val="006E5716"/>
    <w:rsid w:val="00706A90"/>
    <w:rsid w:val="007302B3"/>
    <w:rsid w:val="00730733"/>
    <w:rsid w:val="00730E3A"/>
    <w:rsid w:val="00736AAF"/>
    <w:rsid w:val="007534C3"/>
    <w:rsid w:val="0076129C"/>
    <w:rsid w:val="00765B2A"/>
    <w:rsid w:val="00777C4B"/>
    <w:rsid w:val="00783A34"/>
    <w:rsid w:val="007871CF"/>
    <w:rsid w:val="0079536E"/>
    <w:rsid w:val="007C6B52"/>
    <w:rsid w:val="007D16C5"/>
    <w:rsid w:val="007E0F2A"/>
    <w:rsid w:val="008110BE"/>
    <w:rsid w:val="008130E8"/>
    <w:rsid w:val="008466F4"/>
    <w:rsid w:val="00862FE4"/>
    <w:rsid w:val="0086389A"/>
    <w:rsid w:val="0087605E"/>
    <w:rsid w:val="0087683F"/>
    <w:rsid w:val="00890D99"/>
    <w:rsid w:val="00895D8B"/>
    <w:rsid w:val="008A1530"/>
    <w:rsid w:val="008A4DCC"/>
    <w:rsid w:val="008B1206"/>
    <w:rsid w:val="008B1FEE"/>
    <w:rsid w:val="008F74AD"/>
    <w:rsid w:val="00902973"/>
    <w:rsid w:val="00903C32"/>
    <w:rsid w:val="00904BB0"/>
    <w:rsid w:val="00916B16"/>
    <w:rsid w:val="009173B9"/>
    <w:rsid w:val="00926A9C"/>
    <w:rsid w:val="0093335D"/>
    <w:rsid w:val="0093613E"/>
    <w:rsid w:val="00943026"/>
    <w:rsid w:val="00946BA9"/>
    <w:rsid w:val="00966B81"/>
    <w:rsid w:val="009C3C78"/>
    <w:rsid w:val="009C60B8"/>
    <w:rsid w:val="009C7720"/>
    <w:rsid w:val="009F643E"/>
    <w:rsid w:val="00A019F6"/>
    <w:rsid w:val="00A0590F"/>
    <w:rsid w:val="00A23AFA"/>
    <w:rsid w:val="00A31B3E"/>
    <w:rsid w:val="00A532F3"/>
    <w:rsid w:val="00A65469"/>
    <w:rsid w:val="00A671F5"/>
    <w:rsid w:val="00A77261"/>
    <w:rsid w:val="00A80358"/>
    <w:rsid w:val="00A8489E"/>
    <w:rsid w:val="00AB6604"/>
    <w:rsid w:val="00AC29F3"/>
    <w:rsid w:val="00AC7E31"/>
    <w:rsid w:val="00B12D1C"/>
    <w:rsid w:val="00B231E5"/>
    <w:rsid w:val="00B32760"/>
    <w:rsid w:val="00BC3B34"/>
    <w:rsid w:val="00BF5F05"/>
    <w:rsid w:val="00C02B87"/>
    <w:rsid w:val="00C4086D"/>
    <w:rsid w:val="00CA1896"/>
    <w:rsid w:val="00CB5B28"/>
    <w:rsid w:val="00CD236F"/>
    <w:rsid w:val="00CE7B97"/>
    <w:rsid w:val="00CF5371"/>
    <w:rsid w:val="00D0323A"/>
    <w:rsid w:val="00D0559F"/>
    <w:rsid w:val="00D077E9"/>
    <w:rsid w:val="00D42CB7"/>
    <w:rsid w:val="00D5413D"/>
    <w:rsid w:val="00D570A9"/>
    <w:rsid w:val="00D706A3"/>
    <w:rsid w:val="00D70D02"/>
    <w:rsid w:val="00D76596"/>
    <w:rsid w:val="00D770C7"/>
    <w:rsid w:val="00D86945"/>
    <w:rsid w:val="00D90290"/>
    <w:rsid w:val="00D96AEF"/>
    <w:rsid w:val="00DB5B74"/>
    <w:rsid w:val="00DB787C"/>
    <w:rsid w:val="00DD152F"/>
    <w:rsid w:val="00DD28AB"/>
    <w:rsid w:val="00DE213F"/>
    <w:rsid w:val="00DF027C"/>
    <w:rsid w:val="00E00A32"/>
    <w:rsid w:val="00E0526B"/>
    <w:rsid w:val="00E05F75"/>
    <w:rsid w:val="00E22ACD"/>
    <w:rsid w:val="00E3382E"/>
    <w:rsid w:val="00E60FC7"/>
    <w:rsid w:val="00E620B0"/>
    <w:rsid w:val="00E70483"/>
    <w:rsid w:val="00E81B40"/>
    <w:rsid w:val="00EF555B"/>
    <w:rsid w:val="00EF68F3"/>
    <w:rsid w:val="00F027BB"/>
    <w:rsid w:val="00F11DCF"/>
    <w:rsid w:val="00F162EA"/>
    <w:rsid w:val="00F52D27"/>
    <w:rsid w:val="00F76BDB"/>
    <w:rsid w:val="00F83527"/>
    <w:rsid w:val="00FA2185"/>
    <w:rsid w:val="00FC5A53"/>
    <w:rsid w:val="00FD1133"/>
    <w:rsid w:val="00FD583F"/>
    <w:rsid w:val="00FD7488"/>
    <w:rsid w:val="00FE14D7"/>
    <w:rsid w:val="00FF16B4"/>
    <w:rsid w:val="00FF65E5"/>
    <w:rsid w:val="00FF7E45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9C241"/>
  <w15:docId w15:val="{0FB1D038-A0FD-43B3-B367-F566C6441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C38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semiHidden/>
    <w:unhideWhenUsed/>
    <w:qFormat/>
    <w:rsid w:val="007612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5136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qFormat/>
    <w:rsid w:val="00AC7E31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  <w:lang w:val="en-AU"/>
    </w:rPr>
  </w:style>
  <w:style w:type="paragraph" w:styleId="BodyText">
    <w:name w:val="Body Text"/>
    <w:basedOn w:val="Normal"/>
    <w:link w:val="BodyTextChar"/>
    <w:uiPriority w:val="1"/>
    <w:qFormat/>
    <w:rsid w:val="00CD236F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b w:val="0"/>
      <w:color w:val="auto"/>
      <w:sz w:val="32"/>
      <w:szCs w:val="3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D236F"/>
    <w:rPr>
      <w:rFonts w:ascii="Arial" w:eastAsia="Arial" w:hAnsi="Arial" w:cs="Arial"/>
      <w:sz w:val="32"/>
      <w:szCs w:val="32"/>
      <w:lang w:bidi="en-US"/>
    </w:rPr>
  </w:style>
  <w:style w:type="paragraph" w:customStyle="1" w:styleId="Style1">
    <w:name w:val="Style 1"/>
    <w:basedOn w:val="Normal"/>
    <w:uiPriority w:val="99"/>
    <w:rsid w:val="00143DA8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b w:val="0"/>
      <w:color w:val="auto"/>
      <w:sz w:val="20"/>
      <w:szCs w:val="20"/>
      <w:lang w:eastAsia="en-AU"/>
    </w:rPr>
  </w:style>
  <w:style w:type="character" w:customStyle="1" w:styleId="CharacterStyle1">
    <w:name w:val="Character Style 1"/>
    <w:uiPriority w:val="99"/>
    <w:rsid w:val="00143DA8"/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5136C1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paragraph" w:styleId="Caption">
    <w:name w:val="caption"/>
    <w:basedOn w:val="Normal"/>
    <w:next w:val="Normal"/>
    <w:qFormat/>
    <w:rsid w:val="005136C1"/>
    <w:pPr>
      <w:spacing w:before="120" w:after="120" w:line="240" w:lineRule="auto"/>
      <w:jc w:val="both"/>
    </w:pPr>
    <w:rPr>
      <w:rFonts w:ascii="Arial" w:eastAsia="Times New Roman" w:hAnsi="Arial" w:cs="Times New Roman"/>
      <w:color w:val="auto"/>
      <w:sz w:val="22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5"/>
    <w:semiHidden/>
    <w:rsid w:val="0076129C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Emphasised">
    <w:name w:val="Emphasised"/>
    <w:basedOn w:val="DefaultParagraphFont"/>
    <w:uiPriority w:val="1"/>
    <w:qFormat/>
    <w:rsid w:val="0076129C"/>
    <w:rPr>
      <w:b/>
      <w:color w:val="145B85"/>
    </w:rPr>
  </w:style>
  <w:style w:type="paragraph" w:customStyle="1" w:styleId="DHHSmainheading">
    <w:name w:val="DHHS main heading"/>
    <w:uiPriority w:val="8"/>
    <w:rsid w:val="00902973"/>
    <w:pPr>
      <w:spacing w:after="0" w:line="560" w:lineRule="atLeast"/>
    </w:pPr>
    <w:rPr>
      <w:rFonts w:ascii="Arial" w:eastAsia="Times New Roman" w:hAnsi="Arial" w:cs="Times New Roman"/>
      <w:color w:val="FFFFFF"/>
      <w:sz w:val="50"/>
      <w:szCs w:val="50"/>
      <w:lang w:val="en-AU"/>
    </w:rPr>
  </w:style>
  <w:style w:type="paragraph" w:customStyle="1" w:styleId="DHHSmainsubheading">
    <w:name w:val="DHHS main subheading"/>
    <w:uiPriority w:val="8"/>
    <w:rsid w:val="00902973"/>
    <w:pPr>
      <w:spacing w:after="0" w:line="240" w:lineRule="auto"/>
    </w:pPr>
    <w:rPr>
      <w:rFonts w:ascii="Arial" w:eastAsia="Times New Roman" w:hAnsi="Arial" w:cs="Times New Roman"/>
      <w:color w:val="FFFFFF"/>
      <w:sz w:val="2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jp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6.pn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ry%20Dean\AppData\Local\Microsoft\Office\16.0\DTS\en-US%7b295962A9-364B-4968-8D13-A318624B5F8F%7d\%7bC5E65343-0ADE-4F5A-BD98-AB02757713EA%7dtf1639285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0B160-41B3-46B6-931E-491DC92C8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{C5E65343-0ADE-4F5A-BD98-AB02757713EA}tf16392850.dotx</Template>
  <TotalTime>5</TotalTime>
  <Pages>25</Pages>
  <Words>1999</Words>
  <Characters>11397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Barry Dean</dc:creator>
  <cp:keywords/>
  <cp:lastModifiedBy>Barry Dean</cp:lastModifiedBy>
  <cp:revision>3</cp:revision>
  <cp:lastPrinted>2021-10-31T05:03:00Z</cp:lastPrinted>
  <dcterms:created xsi:type="dcterms:W3CDTF">2024-04-04T22:39:00Z</dcterms:created>
  <dcterms:modified xsi:type="dcterms:W3CDTF">2024-04-08T00:29:00Z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